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DBDF" w14:textId="77777777" w:rsidR="00400253" w:rsidRPr="00400253" w:rsidRDefault="00400253" w:rsidP="00400253">
      <w:pPr>
        <w:rPr>
          <w:vanish/>
        </w:rPr>
      </w:pPr>
    </w:p>
    <w:p w14:paraId="260DBB83" w14:textId="13AEA4D6" w:rsidR="001A71A7" w:rsidRPr="00E9254B" w:rsidRDefault="001A71A7" w:rsidP="001A71A7">
      <w:pPr>
        <w:tabs>
          <w:tab w:val="left" w:pos="1080"/>
        </w:tabs>
        <w:rPr>
          <w:rFonts w:cs="Arial"/>
          <w:szCs w:val="24"/>
        </w:rPr>
      </w:pPr>
    </w:p>
    <w:p w14:paraId="4EC1BF41" w14:textId="77777777" w:rsidR="004C6C2C" w:rsidRPr="00D94482" w:rsidRDefault="004C6C2C" w:rsidP="004C6C2C">
      <w:pPr>
        <w:pStyle w:val="Text"/>
        <w:spacing w:after="0"/>
        <w:rPr>
          <w:color w:val="FF0000"/>
          <w:sz w:val="24"/>
          <w:szCs w:val="24"/>
        </w:rPr>
      </w:pPr>
    </w:p>
    <w:p w14:paraId="79D3114D" w14:textId="373BA5F6" w:rsidR="004C6C2C" w:rsidRPr="00D94482" w:rsidRDefault="004C6C2C" w:rsidP="004C6C2C">
      <w:pPr>
        <w:ind w:left="567"/>
        <w:jc w:val="both"/>
        <w:rPr>
          <w:rFonts w:cs="Arial"/>
          <w:color w:val="FF0000"/>
          <w:szCs w:val="24"/>
        </w:rPr>
      </w:pPr>
      <w:r w:rsidRPr="00D94482">
        <w:rPr>
          <w:rFonts w:cs="Arial"/>
          <w:color w:val="FF0000"/>
          <w:szCs w:val="24"/>
        </w:rPr>
        <w:t xml:space="preserve">Letter from </w:t>
      </w:r>
      <w:r>
        <w:rPr>
          <w:rFonts w:cs="Arial"/>
          <w:color w:val="FF0000"/>
          <w:szCs w:val="24"/>
        </w:rPr>
        <w:t>D</w:t>
      </w:r>
      <w:r w:rsidRPr="00D94482">
        <w:rPr>
          <w:rFonts w:cs="Arial"/>
          <w:color w:val="FF0000"/>
          <w:szCs w:val="24"/>
        </w:rPr>
        <w:t xml:space="preserve">ecision </w:t>
      </w:r>
      <w:r>
        <w:rPr>
          <w:rFonts w:cs="Arial"/>
          <w:color w:val="FF0000"/>
          <w:szCs w:val="24"/>
        </w:rPr>
        <w:t>M</w:t>
      </w:r>
      <w:r w:rsidRPr="00D94482">
        <w:rPr>
          <w:rFonts w:cs="Arial"/>
          <w:color w:val="FF0000"/>
          <w:szCs w:val="24"/>
        </w:rPr>
        <w:t>aker</w:t>
      </w:r>
      <w:r w:rsidR="003602F6">
        <w:rPr>
          <w:rFonts w:cs="Arial"/>
          <w:color w:val="FF0000"/>
          <w:szCs w:val="24"/>
        </w:rPr>
        <w:t xml:space="preserve"> (DM)</w:t>
      </w:r>
      <w:r>
        <w:rPr>
          <w:rFonts w:cs="Arial"/>
          <w:color w:val="FF0000"/>
          <w:szCs w:val="24"/>
        </w:rPr>
        <w:t xml:space="preserve"> (Chair of </w:t>
      </w:r>
      <w:r w:rsidR="00544E32">
        <w:rPr>
          <w:rFonts w:cs="Arial"/>
          <w:color w:val="FF0000"/>
          <w:szCs w:val="24"/>
        </w:rPr>
        <w:t>g</w:t>
      </w:r>
      <w:r>
        <w:rPr>
          <w:rFonts w:cs="Arial"/>
          <w:color w:val="FF0000"/>
          <w:szCs w:val="24"/>
        </w:rPr>
        <w:t>overn</w:t>
      </w:r>
      <w:r w:rsidR="00544E32">
        <w:rPr>
          <w:rFonts w:cs="Arial"/>
          <w:color w:val="FF0000"/>
          <w:szCs w:val="24"/>
        </w:rPr>
        <w:t>ing body’s</w:t>
      </w:r>
      <w:r>
        <w:rPr>
          <w:rFonts w:cs="Arial"/>
          <w:color w:val="FF0000"/>
          <w:szCs w:val="24"/>
        </w:rPr>
        <w:t xml:space="preserve"> Staff Disciplinary Panel)</w:t>
      </w:r>
      <w:r w:rsidRPr="00D94482">
        <w:rPr>
          <w:rFonts w:cs="Arial"/>
          <w:color w:val="FF0000"/>
          <w:szCs w:val="24"/>
        </w:rPr>
        <w:t xml:space="preserve"> to employee </w:t>
      </w:r>
      <w:r>
        <w:rPr>
          <w:rFonts w:cs="Arial"/>
          <w:color w:val="FF0000"/>
          <w:szCs w:val="24"/>
        </w:rPr>
        <w:t>informing of decision to suspend whilst further investigation is undertaken in potential gross misconduct cases</w:t>
      </w:r>
      <w:r w:rsidRPr="00D94482">
        <w:rPr>
          <w:rFonts w:cs="Arial"/>
          <w:color w:val="FF0000"/>
          <w:szCs w:val="24"/>
        </w:rPr>
        <w:t>.</w:t>
      </w:r>
      <w:r>
        <w:rPr>
          <w:rFonts w:cs="Arial"/>
          <w:color w:val="FF0000"/>
          <w:szCs w:val="24"/>
        </w:rPr>
        <w:t xml:space="preserve"> Advice should be sought from the HR Caseworker prior to decision being made.</w:t>
      </w:r>
    </w:p>
    <w:p w14:paraId="314BBE5F" w14:textId="6F4A1694" w:rsidR="004C6C2C" w:rsidRPr="00D94482" w:rsidRDefault="004C6C2C" w:rsidP="004C6C2C">
      <w:pPr>
        <w:ind w:left="567"/>
        <w:jc w:val="both"/>
        <w:rPr>
          <w:rFonts w:cs="Arial"/>
          <w:color w:val="FF0000"/>
          <w:szCs w:val="24"/>
        </w:rPr>
      </w:pPr>
      <w:r>
        <w:rPr>
          <w:rFonts w:cs="Arial"/>
          <w:color w:val="FF0000"/>
          <w:szCs w:val="24"/>
        </w:rPr>
        <w:t>This</w:t>
      </w:r>
      <w:r w:rsidRPr="00D94482">
        <w:rPr>
          <w:rFonts w:cs="Arial"/>
          <w:color w:val="FF0000"/>
          <w:szCs w:val="24"/>
        </w:rPr>
        <w:t xml:space="preserve"> </w:t>
      </w:r>
      <w:r>
        <w:rPr>
          <w:rFonts w:cs="Arial"/>
          <w:color w:val="FF0000"/>
          <w:szCs w:val="24"/>
        </w:rPr>
        <w:t>may be presented to the employee</w:t>
      </w:r>
      <w:r w:rsidR="0033132A">
        <w:rPr>
          <w:rFonts w:cs="Arial"/>
          <w:color w:val="FF0000"/>
          <w:szCs w:val="24"/>
        </w:rPr>
        <w:t xml:space="preserve"> and explained</w:t>
      </w:r>
      <w:r>
        <w:rPr>
          <w:rFonts w:cs="Arial"/>
          <w:color w:val="FF0000"/>
          <w:szCs w:val="24"/>
        </w:rPr>
        <w:t xml:space="preserve"> by the </w:t>
      </w:r>
      <w:r w:rsidR="0003551B">
        <w:rPr>
          <w:rFonts w:cs="Arial"/>
          <w:color w:val="FF0000"/>
          <w:szCs w:val="24"/>
        </w:rPr>
        <w:t>h</w:t>
      </w:r>
      <w:r>
        <w:rPr>
          <w:rFonts w:cs="Arial"/>
          <w:color w:val="FF0000"/>
          <w:szCs w:val="24"/>
        </w:rPr>
        <w:t>eadteacher, on behalf of the</w:t>
      </w:r>
      <w:r w:rsidR="003602F6">
        <w:rPr>
          <w:rFonts w:cs="Arial"/>
          <w:color w:val="FF0000"/>
          <w:szCs w:val="24"/>
        </w:rPr>
        <w:t xml:space="preserve"> DM</w:t>
      </w:r>
      <w:r w:rsidRPr="00D94482">
        <w:rPr>
          <w:rFonts w:cs="Arial"/>
          <w:color w:val="FF0000"/>
          <w:szCs w:val="24"/>
        </w:rPr>
        <w:t>.</w:t>
      </w:r>
      <w:r>
        <w:rPr>
          <w:rFonts w:cs="Arial"/>
          <w:color w:val="FF0000"/>
          <w:szCs w:val="24"/>
        </w:rPr>
        <w:t xml:space="preserve"> It is important that the </w:t>
      </w:r>
      <w:r w:rsidR="0003551B">
        <w:rPr>
          <w:rFonts w:cs="Arial"/>
          <w:color w:val="FF0000"/>
          <w:szCs w:val="24"/>
        </w:rPr>
        <w:t>h</w:t>
      </w:r>
      <w:r>
        <w:rPr>
          <w:rFonts w:cs="Arial"/>
          <w:color w:val="FF0000"/>
          <w:szCs w:val="24"/>
        </w:rPr>
        <w:t>eadteacher does not express any opinion regarding the case</w:t>
      </w:r>
      <w:r w:rsidR="0003551B">
        <w:rPr>
          <w:rFonts w:cs="Arial"/>
          <w:color w:val="FF0000"/>
          <w:szCs w:val="24"/>
        </w:rPr>
        <w:t>,</w:t>
      </w:r>
      <w:r>
        <w:rPr>
          <w:rFonts w:cs="Arial"/>
          <w:color w:val="FF0000"/>
          <w:szCs w:val="24"/>
        </w:rPr>
        <w:t xml:space="preserve"> or potential outcome.</w:t>
      </w:r>
      <w:r w:rsidR="0003551B">
        <w:rPr>
          <w:rFonts w:cs="Arial"/>
          <w:color w:val="FF0000"/>
          <w:szCs w:val="24"/>
        </w:rPr>
        <w:t xml:space="preserve"> The headteacher may be the investigator in this case.</w:t>
      </w:r>
    </w:p>
    <w:p w14:paraId="41D2FEAE" w14:textId="77777777" w:rsidR="004C6C2C" w:rsidRDefault="004C6C2C" w:rsidP="004C6C2C">
      <w:pPr>
        <w:ind w:left="567"/>
        <w:jc w:val="both"/>
        <w:rPr>
          <w:rFonts w:cs="Arial"/>
          <w:szCs w:val="24"/>
        </w:rPr>
      </w:pPr>
    </w:p>
    <w:p w14:paraId="56812D94" w14:textId="77777777" w:rsidR="004C6C2C" w:rsidRDefault="004C6C2C" w:rsidP="004C6C2C">
      <w:pPr>
        <w:ind w:left="567"/>
        <w:jc w:val="both"/>
        <w:rPr>
          <w:rFonts w:cs="Arial"/>
          <w:szCs w:val="24"/>
        </w:rPr>
      </w:pPr>
    </w:p>
    <w:p w14:paraId="34BE74D6" w14:textId="77777777" w:rsidR="004C6C2C" w:rsidRPr="0048278A" w:rsidRDefault="004C6C2C" w:rsidP="004C6C2C">
      <w:pPr>
        <w:ind w:left="567"/>
        <w:jc w:val="both"/>
        <w:rPr>
          <w:rFonts w:cs="Arial"/>
          <w:b/>
          <w:szCs w:val="24"/>
        </w:rPr>
      </w:pPr>
      <w:r w:rsidRPr="0048278A">
        <w:rPr>
          <w:rFonts w:cs="Arial"/>
          <w:b/>
          <w:szCs w:val="24"/>
        </w:rPr>
        <w:t>PRIVATE &amp; CONFIDENTIAL</w:t>
      </w: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>
        <w:rPr>
          <w:b/>
          <w:sz w:val="22"/>
          <w:szCs w:val="22"/>
        </w:rPr>
        <w:t>[School logo/contact details]</w:t>
      </w:r>
    </w:p>
    <w:p w14:paraId="09950911" w14:textId="77777777" w:rsidR="004C6C2C" w:rsidRPr="0048278A" w:rsidRDefault="004C6C2C" w:rsidP="004C6C2C">
      <w:pPr>
        <w:ind w:left="567"/>
        <w:jc w:val="both"/>
        <w:rPr>
          <w:rFonts w:cs="Arial"/>
          <w:szCs w:val="24"/>
        </w:rPr>
      </w:pPr>
      <w:r w:rsidRPr="0048278A">
        <w:rPr>
          <w:rFonts w:cs="Arial"/>
          <w:szCs w:val="24"/>
        </w:rPr>
        <w:t>[Name/address]</w:t>
      </w:r>
    </w:p>
    <w:p w14:paraId="3589840E" w14:textId="77777777" w:rsidR="004C6C2C" w:rsidRPr="0048278A" w:rsidRDefault="004C6C2C" w:rsidP="004C6C2C">
      <w:pPr>
        <w:ind w:left="567"/>
        <w:jc w:val="both"/>
        <w:rPr>
          <w:rFonts w:cs="Arial"/>
          <w:szCs w:val="24"/>
        </w:rPr>
      </w:pPr>
    </w:p>
    <w:p w14:paraId="779BCD5F" w14:textId="77777777" w:rsidR="004C6C2C" w:rsidRDefault="004C6C2C" w:rsidP="004C6C2C">
      <w:pPr>
        <w:ind w:left="567"/>
        <w:jc w:val="both"/>
        <w:rPr>
          <w:rFonts w:cs="Arial"/>
          <w:szCs w:val="24"/>
        </w:rPr>
      </w:pPr>
      <w:r w:rsidRPr="0048278A">
        <w:rPr>
          <w:rFonts w:cs="Arial"/>
          <w:szCs w:val="24"/>
        </w:rPr>
        <w:t>[Date]</w:t>
      </w:r>
    </w:p>
    <w:p w14:paraId="77DF56A5" w14:textId="77777777" w:rsidR="001826F3" w:rsidRPr="00E9254B" w:rsidRDefault="001826F3" w:rsidP="008F3C4F">
      <w:pPr>
        <w:pStyle w:val="Text"/>
        <w:spacing w:after="0"/>
        <w:rPr>
          <w:sz w:val="24"/>
          <w:szCs w:val="24"/>
        </w:rPr>
      </w:pPr>
    </w:p>
    <w:p w14:paraId="4E0BF1C6" w14:textId="77777777" w:rsidR="001826F3" w:rsidRDefault="001826F3" w:rsidP="008F3C4F">
      <w:pPr>
        <w:pStyle w:val="Text"/>
        <w:spacing w:after="0"/>
        <w:rPr>
          <w:sz w:val="24"/>
          <w:szCs w:val="24"/>
        </w:rPr>
      </w:pPr>
    </w:p>
    <w:p w14:paraId="3B472042" w14:textId="77777777" w:rsidR="007025F7" w:rsidRDefault="007025F7" w:rsidP="00A86205">
      <w:pPr>
        <w:ind w:left="567"/>
        <w:jc w:val="both"/>
        <w:rPr>
          <w:rFonts w:cs="Arial"/>
          <w:szCs w:val="24"/>
        </w:rPr>
      </w:pPr>
    </w:p>
    <w:p w14:paraId="32AD49F6" w14:textId="77777777" w:rsidR="007025F7" w:rsidRDefault="007025F7" w:rsidP="00A86205">
      <w:pPr>
        <w:ind w:left="567"/>
        <w:jc w:val="both"/>
        <w:rPr>
          <w:rFonts w:cs="Arial"/>
          <w:szCs w:val="24"/>
        </w:rPr>
      </w:pPr>
    </w:p>
    <w:p w14:paraId="3CFB2EDF" w14:textId="77777777" w:rsidR="00DC5418" w:rsidRDefault="007C215C" w:rsidP="009A37D1">
      <w:pPr>
        <w:ind w:firstLine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="00963ABE">
        <w:rPr>
          <w:rFonts w:cs="Arial"/>
          <w:szCs w:val="24"/>
        </w:rPr>
        <w:t>[insert name]</w:t>
      </w:r>
      <w:r w:rsidR="00DC5418" w:rsidRPr="00DC5418">
        <w:rPr>
          <w:rFonts w:cs="Arial"/>
          <w:szCs w:val="24"/>
        </w:rPr>
        <w:t>,</w:t>
      </w:r>
    </w:p>
    <w:p w14:paraId="0B41E5F3" w14:textId="77777777" w:rsidR="009A37D1" w:rsidRDefault="009A37D1" w:rsidP="009A37D1">
      <w:pPr>
        <w:ind w:firstLine="720"/>
        <w:jc w:val="both"/>
        <w:rPr>
          <w:rFonts w:cs="Arial"/>
          <w:szCs w:val="24"/>
        </w:rPr>
      </w:pPr>
    </w:p>
    <w:p w14:paraId="7A1F52F2" w14:textId="77777777" w:rsidR="009A37D1" w:rsidRPr="009A37D1" w:rsidRDefault="009A37D1" w:rsidP="009A37D1">
      <w:pPr>
        <w:ind w:firstLine="720"/>
        <w:jc w:val="both"/>
        <w:rPr>
          <w:rFonts w:cs="Arial"/>
          <w:b/>
          <w:szCs w:val="24"/>
          <w:u w:val="single"/>
        </w:rPr>
      </w:pPr>
      <w:r w:rsidRPr="009A37D1">
        <w:rPr>
          <w:rFonts w:cs="Arial"/>
          <w:b/>
          <w:szCs w:val="24"/>
          <w:u w:val="single"/>
        </w:rPr>
        <w:t xml:space="preserve">Subject: Suspension </w:t>
      </w:r>
    </w:p>
    <w:p w14:paraId="1EBE0C8C" w14:textId="77777777" w:rsidR="00DC5418" w:rsidRPr="00DC5418" w:rsidRDefault="00DC5418" w:rsidP="00DC5418">
      <w:pPr>
        <w:jc w:val="both"/>
        <w:rPr>
          <w:rFonts w:cs="Arial"/>
          <w:szCs w:val="24"/>
        </w:rPr>
      </w:pPr>
    </w:p>
    <w:p w14:paraId="7BF4096F" w14:textId="677F02B9" w:rsidR="00E456E0" w:rsidRDefault="00C16BFD" w:rsidP="009A37D1">
      <w:pPr>
        <w:tabs>
          <w:tab w:val="left" w:pos="5040"/>
        </w:tabs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Further to </w:t>
      </w:r>
      <w:r w:rsidR="004C6C2C">
        <w:rPr>
          <w:rFonts w:cs="Arial"/>
          <w:szCs w:val="24"/>
        </w:rPr>
        <w:t>[our meeting/</w:t>
      </w:r>
      <w:proofErr w:type="gramStart"/>
      <w:r w:rsidR="004C6C2C">
        <w:rPr>
          <w:rFonts w:cs="Arial"/>
          <w:szCs w:val="24"/>
        </w:rPr>
        <w:t>your</w:t>
      </w:r>
      <w:proofErr w:type="gramEnd"/>
      <w:r w:rsidR="004C6C2C">
        <w:rPr>
          <w:rFonts w:cs="Arial"/>
          <w:szCs w:val="24"/>
        </w:rPr>
        <w:t xml:space="preserve"> meeting with [name]]</w:t>
      </w:r>
      <w:r>
        <w:rPr>
          <w:rFonts w:cs="Arial"/>
          <w:szCs w:val="24"/>
        </w:rPr>
        <w:t xml:space="preserve"> today</w:t>
      </w:r>
      <w:r w:rsidR="00DD145F">
        <w:rPr>
          <w:rFonts w:cs="Arial"/>
          <w:szCs w:val="24"/>
        </w:rPr>
        <w:t xml:space="preserve"> [insert alternative wording required to fit</w:t>
      </w:r>
      <w:r w:rsidR="0000077B">
        <w:rPr>
          <w:rFonts w:cs="Arial"/>
          <w:szCs w:val="24"/>
        </w:rPr>
        <w:t xml:space="preserve"> the</w:t>
      </w:r>
      <w:r w:rsidR="00DD145F">
        <w:rPr>
          <w:rFonts w:cs="Arial"/>
          <w:szCs w:val="24"/>
        </w:rPr>
        <w:t xml:space="preserve"> situation]</w:t>
      </w:r>
      <w:r>
        <w:rPr>
          <w:rFonts w:cs="Arial"/>
          <w:szCs w:val="24"/>
        </w:rPr>
        <w:t xml:space="preserve">, </w:t>
      </w:r>
      <w:r w:rsidR="009A37D1" w:rsidRPr="009A37D1">
        <w:rPr>
          <w:rFonts w:cs="Arial"/>
          <w:szCs w:val="24"/>
        </w:rPr>
        <w:t>I am writing to confirm that you have been suspended from work on full</w:t>
      </w:r>
      <w:r w:rsidR="009A37D1">
        <w:rPr>
          <w:rFonts w:cs="Arial"/>
          <w:szCs w:val="24"/>
        </w:rPr>
        <w:t xml:space="preserve"> pay</w:t>
      </w:r>
      <w:r w:rsidR="0000077B">
        <w:rPr>
          <w:rFonts w:cs="Arial"/>
          <w:szCs w:val="24"/>
        </w:rPr>
        <w:t>,</w:t>
      </w:r>
      <w:r w:rsidR="009A37D1">
        <w:rPr>
          <w:rFonts w:cs="Arial"/>
          <w:szCs w:val="24"/>
        </w:rPr>
        <w:t xml:space="preserve"> pending investigation into</w:t>
      </w:r>
      <w:r w:rsidR="009A37D1" w:rsidRPr="009A37D1">
        <w:rPr>
          <w:rFonts w:cs="Arial"/>
          <w:szCs w:val="24"/>
        </w:rPr>
        <w:t xml:space="preserve"> allegation</w:t>
      </w:r>
      <w:r w:rsidR="009A37D1">
        <w:rPr>
          <w:rFonts w:cs="Arial"/>
          <w:szCs w:val="24"/>
        </w:rPr>
        <w:t>(</w:t>
      </w:r>
      <w:r w:rsidR="009A37D1" w:rsidRPr="009A37D1">
        <w:rPr>
          <w:rFonts w:cs="Arial"/>
          <w:bCs/>
          <w:szCs w:val="24"/>
        </w:rPr>
        <w:t>s</w:t>
      </w:r>
      <w:r w:rsidR="009A37D1">
        <w:rPr>
          <w:rFonts w:cs="Arial"/>
          <w:bCs/>
          <w:szCs w:val="24"/>
        </w:rPr>
        <w:t>)</w:t>
      </w:r>
      <w:r w:rsidR="009A37D1" w:rsidRPr="009A37D1">
        <w:rPr>
          <w:rFonts w:cs="Arial"/>
          <w:szCs w:val="24"/>
        </w:rPr>
        <w:t xml:space="preserve"> of potential </w:t>
      </w:r>
      <w:r w:rsidR="009A37D1">
        <w:rPr>
          <w:rFonts w:cs="Arial"/>
          <w:szCs w:val="24"/>
        </w:rPr>
        <w:t>gross misconduct on your part.</w:t>
      </w:r>
    </w:p>
    <w:p w14:paraId="5C1AD877" w14:textId="77777777" w:rsidR="00E456E0" w:rsidRDefault="00E456E0" w:rsidP="009A37D1">
      <w:pPr>
        <w:tabs>
          <w:tab w:val="left" w:pos="5040"/>
        </w:tabs>
        <w:ind w:left="720"/>
        <w:jc w:val="both"/>
        <w:rPr>
          <w:rFonts w:cs="Arial"/>
          <w:szCs w:val="24"/>
        </w:rPr>
      </w:pPr>
    </w:p>
    <w:p w14:paraId="0CEF31DD" w14:textId="77777777" w:rsidR="00E456E0" w:rsidRDefault="00E456E0" w:rsidP="00E456E0">
      <w:pPr>
        <w:ind w:firstLine="720"/>
        <w:jc w:val="both"/>
        <w:rPr>
          <w:rFonts w:cs="Arial"/>
          <w:szCs w:val="24"/>
        </w:rPr>
      </w:pPr>
      <w:r w:rsidRPr="00A045DC">
        <w:rPr>
          <w:rFonts w:cs="Arial"/>
          <w:szCs w:val="24"/>
        </w:rPr>
        <w:t>Based on the</w:t>
      </w:r>
      <w:r>
        <w:rPr>
          <w:rFonts w:cs="Arial"/>
          <w:szCs w:val="24"/>
        </w:rPr>
        <w:t xml:space="preserve"> facts established to date</w:t>
      </w:r>
      <w:r w:rsidRPr="00A045DC">
        <w:rPr>
          <w:rFonts w:cs="Arial"/>
          <w:szCs w:val="24"/>
        </w:rPr>
        <w:t xml:space="preserve">, the </w:t>
      </w:r>
      <w:r w:rsidR="006E2A88">
        <w:rPr>
          <w:rFonts w:cs="Arial"/>
          <w:szCs w:val="24"/>
        </w:rPr>
        <w:t>allegation(s)</w:t>
      </w:r>
      <w:r w:rsidR="005600C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against you are:</w:t>
      </w:r>
    </w:p>
    <w:p w14:paraId="4F589C96" w14:textId="77777777" w:rsidR="00E456E0" w:rsidRDefault="00E456E0" w:rsidP="00E456E0">
      <w:pPr>
        <w:tabs>
          <w:tab w:val="left" w:pos="5040"/>
        </w:tabs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157C1444" w14:textId="77777777" w:rsidR="00E456E0" w:rsidRPr="00E456E0" w:rsidRDefault="00E456E0" w:rsidP="009A37D1">
      <w:pPr>
        <w:tabs>
          <w:tab w:val="left" w:pos="5040"/>
        </w:tabs>
        <w:ind w:left="720"/>
        <w:jc w:val="both"/>
        <w:rPr>
          <w:rFonts w:cs="Arial"/>
          <w:szCs w:val="24"/>
        </w:rPr>
      </w:pPr>
    </w:p>
    <w:p w14:paraId="54222C26" w14:textId="77777777" w:rsidR="009A37D1" w:rsidRDefault="00E456E0" w:rsidP="00C16BFD">
      <w:pPr>
        <w:pStyle w:val="ListParagraph"/>
        <w:numPr>
          <w:ilvl w:val="0"/>
          <w:numId w:val="36"/>
        </w:numPr>
        <w:ind w:hanging="132"/>
        <w:rPr>
          <w:rFonts w:ascii="Arial" w:hAnsi="Arial" w:cs="Arial"/>
          <w:sz w:val="24"/>
          <w:szCs w:val="24"/>
        </w:rPr>
      </w:pPr>
      <w:r w:rsidRPr="00E456E0">
        <w:rPr>
          <w:rFonts w:ascii="Arial" w:hAnsi="Arial" w:cs="Arial"/>
          <w:sz w:val="24"/>
          <w:szCs w:val="24"/>
        </w:rPr>
        <w:t xml:space="preserve">[insert </w:t>
      </w:r>
      <w:r w:rsidR="00B53B8B">
        <w:rPr>
          <w:rFonts w:ascii="Arial" w:hAnsi="Arial" w:cs="Arial"/>
          <w:sz w:val="24"/>
          <w:szCs w:val="24"/>
        </w:rPr>
        <w:t>allegation</w:t>
      </w:r>
      <w:r w:rsidRPr="00E456E0">
        <w:rPr>
          <w:rFonts w:ascii="Arial" w:hAnsi="Arial" w:cs="Arial"/>
          <w:sz w:val="24"/>
          <w:szCs w:val="24"/>
        </w:rPr>
        <w:t>]</w:t>
      </w:r>
    </w:p>
    <w:p w14:paraId="3E049787" w14:textId="77777777" w:rsidR="005600C0" w:rsidRPr="00E456E0" w:rsidRDefault="005600C0" w:rsidP="005600C0">
      <w:pPr>
        <w:pStyle w:val="ListParagraph"/>
        <w:ind w:left="1125"/>
        <w:rPr>
          <w:rFonts w:ascii="Arial" w:hAnsi="Arial" w:cs="Arial"/>
          <w:sz w:val="24"/>
          <w:szCs w:val="24"/>
        </w:rPr>
      </w:pPr>
    </w:p>
    <w:p w14:paraId="5135FB32" w14:textId="77777777" w:rsidR="00E456E0" w:rsidRDefault="00E456E0" w:rsidP="00C16BFD">
      <w:pPr>
        <w:pStyle w:val="ListParagraph"/>
        <w:numPr>
          <w:ilvl w:val="0"/>
          <w:numId w:val="36"/>
        </w:numPr>
        <w:ind w:hanging="132"/>
        <w:rPr>
          <w:rFonts w:ascii="Arial" w:hAnsi="Arial" w:cs="Arial"/>
          <w:sz w:val="24"/>
          <w:szCs w:val="24"/>
        </w:rPr>
      </w:pPr>
      <w:r w:rsidRPr="00E456E0">
        <w:rPr>
          <w:rFonts w:ascii="Arial" w:hAnsi="Arial" w:cs="Arial"/>
          <w:sz w:val="24"/>
          <w:szCs w:val="24"/>
        </w:rPr>
        <w:t xml:space="preserve">[Insert </w:t>
      </w:r>
      <w:r w:rsidR="00B53B8B">
        <w:rPr>
          <w:rFonts w:ascii="Arial" w:hAnsi="Arial" w:cs="Arial"/>
          <w:sz w:val="24"/>
          <w:szCs w:val="24"/>
        </w:rPr>
        <w:t>allegation</w:t>
      </w:r>
      <w:r w:rsidRPr="00E456E0">
        <w:rPr>
          <w:rFonts w:ascii="Arial" w:hAnsi="Arial" w:cs="Arial"/>
          <w:sz w:val="24"/>
          <w:szCs w:val="24"/>
        </w:rPr>
        <w:t>]</w:t>
      </w:r>
    </w:p>
    <w:p w14:paraId="5731BEC3" w14:textId="77777777" w:rsidR="007A64A6" w:rsidRDefault="007A64A6" w:rsidP="007A64A6">
      <w:pPr>
        <w:pStyle w:val="ListParagraph"/>
        <w:rPr>
          <w:rFonts w:ascii="Arial" w:hAnsi="Arial" w:cs="Arial"/>
          <w:sz w:val="24"/>
          <w:szCs w:val="24"/>
        </w:rPr>
      </w:pPr>
    </w:p>
    <w:p w14:paraId="41B4FBEE" w14:textId="23C3F266" w:rsidR="007A64A6" w:rsidRPr="00E456E0" w:rsidRDefault="007A64A6" w:rsidP="00C16BFD">
      <w:pPr>
        <w:pStyle w:val="ListParagraph"/>
        <w:numPr>
          <w:ilvl w:val="0"/>
          <w:numId w:val="36"/>
        </w:numPr>
        <w:ind w:hanging="1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Etc.</w:t>
      </w:r>
    </w:p>
    <w:p w14:paraId="1EF28F3F" w14:textId="77777777" w:rsidR="009A37D1" w:rsidRPr="009A37D1" w:rsidRDefault="009A37D1" w:rsidP="009A37D1">
      <w:pPr>
        <w:tabs>
          <w:tab w:val="left" w:pos="5040"/>
        </w:tabs>
        <w:jc w:val="both"/>
        <w:rPr>
          <w:rFonts w:cs="Arial"/>
          <w:bCs/>
          <w:color w:val="FF0000"/>
          <w:szCs w:val="24"/>
        </w:rPr>
      </w:pPr>
    </w:p>
    <w:p w14:paraId="5A6E34CF" w14:textId="0B08E11A" w:rsidR="00B53B8B" w:rsidRDefault="00B53B8B" w:rsidP="00B53B8B">
      <w:pPr>
        <w:ind w:left="720"/>
        <w:jc w:val="both"/>
        <w:rPr>
          <w:rFonts w:cs="Arial"/>
          <w:iCs/>
          <w:szCs w:val="24"/>
        </w:rPr>
      </w:pPr>
      <w:r>
        <w:rPr>
          <w:rFonts w:cs="Arial"/>
          <w:iCs/>
          <w:szCs w:val="24"/>
        </w:rPr>
        <w:t>Y</w:t>
      </w:r>
      <w:r w:rsidRPr="00B53B8B">
        <w:rPr>
          <w:rFonts w:cs="Arial"/>
          <w:iCs/>
          <w:szCs w:val="24"/>
        </w:rPr>
        <w:t xml:space="preserve">ou are suspended </w:t>
      </w:r>
      <w:r>
        <w:rPr>
          <w:rFonts w:cs="Arial"/>
          <w:iCs/>
          <w:szCs w:val="24"/>
        </w:rPr>
        <w:t xml:space="preserve">under </w:t>
      </w:r>
      <w:r w:rsidR="004C6C2C">
        <w:rPr>
          <w:rFonts w:cs="Arial"/>
          <w:iCs/>
          <w:szCs w:val="24"/>
        </w:rPr>
        <w:t>the School’s</w:t>
      </w:r>
      <w:r>
        <w:rPr>
          <w:rFonts w:cs="Arial"/>
          <w:iCs/>
          <w:szCs w:val="24"/>
        </w:rPr>
        <w:t xml:space="preserve"> Disciplinary Procedure </w:t>
      </w:r>
      <w:r w:rsidRPr="00B53B8B">
        <w:rPr>
          <w:rFonts w:cs="Arial"/>
          <w:iCs/>
          <w:szCs w:val="24"/>
        </w:rPr>
        <w:t>from attending your workplace and from carrying out your duties</w:t>
      </w:r>
      <w:r>
        <w:rPr>
          <w:rFonts w:cs="Arial"/>
          <w:iCs/>
          <w:szCs w:val="24"/>
        </w:rPr>
        <w:t>,</w:t>
      </w:r>
      <w:r w:rsidRPr="00B53B8B">
        <w:rPr>
          <w:rFonts w:cs="Arial"/>
          <w:iCs/>
          <w:szCs w:val="24"/>
        </w:rPr>
        <w:t xml:space="preserve"> with effect from the date of this letter. During this period of </w:t>
      </w:r>
      <w:r w:rsidR="002A0702" w:rsidRPr="00B53B8B">
        <w:rPr>
          <w:rFonts w:cs="Arial"/>
          <w:iCs/>
          <w:szCs w:val="24"/>
        </w:rPr>
        <w:t>suspension,</w:t>
      </w:r>
      <w:r w:rsidRPr="00B53B8B">
        <w:rPr>
          <w:rFonts w:cs="Arial"/>
          <w:iCs/>
          <w:szCs w:val="24"/>
        </w:rPr>
        <w:t xml:space="preserve"> you should not return to </w:t>
      </w:r>
      <w:r w:rsidR="004C6C2C">
        <w:rPr>
          <w:rFonts w:cs="Arial"/>
          <w:iCs/>
          <w:szCs w:val="24"/>
        </w:rPr>
        <w:t>school</w:t>
      </w:r>
      <w:r w:rsidRPr="00B53B8B">
        <w:rPr>
          <w:rFonts w:cs="Arial"/>
          <w:iCs/>
          <w:szCs w:val="24"/>
        </w:rPr>
        <w:t xml:space="preserve"> and/or carry out duties connected with work until this matter has been resolved. </w:t>
      </w:r>
    </w:p>
    <w:p w14:paraId="50ECC9A2" w14:textId="77777777" w:rsidR="00B53B8B" w:rsidRDefault="00B53B8B" w:rsidP="00B53B8B">
      <w:pPr>
        <w:ind w:left="720"/>
        <w:jc w:val="both"/>
        <w:rPr>
          <w:rFonts w:cs="Arial"/>
          <w:iCs/>
          <w:szCs w:val="24"/>
        </w:rPr>
      </w:pPr>
    </w:p>
    <w:p w14:paraId="27001CED" w14:textId="18231359" w:rsidR="00B53B8B" w:rsidRDefault="00B53B8B" w:rsidP="00B53B8B">
      <w:pPr>
        <w:ind w:left="720"/>
        <w:jc w:val="both"/>
        <w:rPr>
          <w:rFonts w:cs="Arial"/>
          <w:iCs/>
          <w:szCs w:val="24"/>
        </w:rPr>
      </w:pPr>
      <w:r w:rsidRPr="00B53B8B">
        <w:rPr>
          <w:rFonts w:cs="Arial"/>
          <w:iCs/>
          <w:szCs w:val="24"/>
        </w:rPr>
        <w:t xml:space="preserve">Your contract </w:t>
      </w:r>
      <w:r>
        <w:rPr>
          <w:rFonts w:cs="Arial"/>
          <w:iCs/>
          <w:szCs w:val="24"/>
        </w:rPr>
        <w:t>will, however, remain in force</w:t>
      </w:r>
      <w:r w:rsidRPr="00B53B8B">
        <w:rPr>
          <w:rFonts w:cs="Arial"/>
          <w:iCs/>
          <w:szCs w:val="24"/>
        </w:rPr>
        <w:t xml:space="preserve"> during</w:t>
      </w:r>
      <w:r>
        <w:rPr>
          <w:rFonts w:cs="Arial"/>
          <w:iCs/>
          <w:szCs w:val="24"/>
        </w:rPr>
        <w:t xml:space="preserve"> the period of </w:t>
      </w:r>
      <w:r w:rsidRPr="00B53B8B">
        <w:rPr>
          <w:rFonts w:cs="Arial"/>
          <w:iCs/>
          <w:szCs w:val="24"/>
        </w:rPr>
        <w:t>suspension</w:t>
      </w:r>
      <w:r>
        <w:rPr>
          <w:rFonts w:cs="Arial"/>
          <w:iCs/>
          <w:szCs w:val="24"/>
        </w:rPr>
        <w:t xml:space="preserve"> and</w:t>
      </w:r>
      <w:r w:rsidRPr="00B53B8B">
        <w:rPr>
          <w:rFonts w:cs="Arial"/>
          <w:iCs/>
          <w:szCs w:val="24"/>
        </w:rPr>
        <w:t xml:space="preserve"> you will be paid your normal pay on condition that you remain available during normal working hours and</w:t>
      </w:r>
      <w:r>
        <w:rPr>
          <w:rFonts w:cs="Arial"/>
          <w:iCs/>
          <w:szCs w:val="24"/>
        </w:rPr>
        <w:t>,</w:t>
      </w:r>
      <w:r w:rsidRPr="00B53B8B">
        <w:rPr>
          <w:rFonts w:cs="Arial"/>
          <w:iCs/>
          <w:szCs w:val="24"/>
        </w:rPr>
        <w:t xml:space="preserve"> at the required notice</w:t>
      </w:r>
      <w:r>
        <w:rPr>
          <w:rFonts w:cs="Arial"/>
          <w:iCs/>
          <w:szCs w:val="24"/>
        </w:rPr>
        <w:t>,</w:t>
      </w:r>
      <w:r w:rsidRPr="00B53B8B">
        <w:rPr>
          <w:rFonts w:cs="Arial"/>
          <w:iCs/>
          <w:szCs w:val="24"/>
        </w:rPr>
        <w:t xml:space="preserve"> to attend for interview(s) or other meetings </w:t>
      </w:r>
      <w:r w:rsidR="00606BC0">
        <w:rPr>
          <w:rFonts w:cs="Arial"/>
          <w:iCs/>
          <w:szCs w:val="24"/>
        </w:rPr>
        <w:t xml:space="preserve">as required. </w:t>
      </w:r>
      <w:r w:rsidRPr="00B53B8B">
        <w:rPr>
          <w:rFonts w:cs="Arial"/>
          <w:iCs/>
          <w:szCs w:val="24"/>
        </w:rPr>
        <w:t xml:space="preserve">Any periods </w:t>
      </w:r>
      <w:r w:rsidR="004C6C2C">
        <w:rPr>
          <w:rFonts w:cs="Arial"/>
          <w:iCs/>
          <w:szCs w:val="24"/>
        </w:rPr>
        <w:t xml:space="preserve">during </w:t>
      </w:r>
      <w:r w:rsidRPr="00B53B8B">
        <w:rPr>
          <w:rFonts w:cs="Arial"/>
          <w:iCs/>
          <w:szCs w:val="24"/>
        </w:rPr>
        <w:t xml:space="preserve">which you will not be available </w:t>
      </w:r>
      <w:r w:rsidR="009A2879">
        <w:rPr>
          <w:rFonts w:cs="Arial"/>
          <w:iCs/>
          <w:szCs w:val="24"/>
        </w:rPr>
        <w:t>e.g</w:t>
      </w:r>
      <w:r w:rsidR="00360FA0">
        <w:rPr>
          <w:rFonts w:cs="Arial"/>
          <w:iCs/>
          <w:szCs w:val="24"/>
        </w:rPr>
        <w:t>.</w:t>
      </w:r>
      <w:r w:rsidR="009A2879">
        <w:rPr>
          <w:rFonts w:cs="Arial"/>
          <w:iCs/>
          <w:szCs w:val="24"/>
        </w:rPr>
        <w:t xml:space="preserve"> </w:t>
      </w:r>
      <w:r w:rsidR="00A7534B">
        <w:rPr>
          <w:rFonts w:cs="Arial"/>
          <w:iCs/>
          <w:szCs w:val="24"/>
        </w:rPr>
        <w:t xml:space="preserve">other </w:t>
      </w:r>
      <w:r w:rsidR="009A2879">
        <w:rPr>
          <w:rFonts w:cs="Arial"/>
          <w:iCs/>
          <w:szCs w:val="24"/>
        </w:rPr>
        <w:t xml:space="preserve">leave, </w:t>
      </w:r>
      <w:r w:rsidRPr="00B53B8B">
        <w:rPr>
          <w:rFonts w:cs="Arial"/>
          <w:iCs/>
          <w:szCs w:val="24"/>
        </w:rPr>
        <w:t xml:space="preserve">should be </w:t>
      </w:r>
      <w:r>
        <w:rPr>
          <w:rFonts w:cs="Arial"/>
          <w:iCs/>
          <w:szCs w:val="24"/>
        </w:rPr>
        <w:t xml:space="preserve">requested through </w:t>
      </w:r>
      <w:r w:rsidRPr="00B53B8B">
        <w:rPr>
          <w:rFonts w:cs="Arial"/>
          <w:iCs/>
          <w:szCs w:val="24"/>
        </w:rPr>
        <w:t>your line manager for approval</w:t>
      </w:r>
      <w:r>
        <w:rPr>
          <w:rFonts w:cs="Arial"/>
          <w:iCs/>
          <w:szCs w:val="24"/>
        </w:rPr>
        <w:t>,</w:t>
      </w:r>
      <w:r w:rsidRPr="00B53B8B">
        <w:rPr>
          <w:rFonts w:cs="Arial"/>
          <w:iCs/>
          <w:szCs w:val="24"/>
        </w:rPr>
        <w:t xml:space="preserve"> as with any other absence from </w:t>
      </w:r>
      <w:r>
        <w:rPr>
          <w:rFonts w:cs="Arial"/>
          <w:iCs/>
          <w:szCs w:val="24"/>
        </w:rPr>
        <w:t xml:space="preserve">the </w:t>
      </w:r>
      <w:r w:rsidRPr="00B53B8B">
        <w:rPr>
          <w:rFonts w:cs="Arial"/>
          <w:iCs/>
          <w:szCs w:val="24"/>
        </w:rPr>
        <w:t>work</w:t>
      </w:r>
      <w:r>
        <w:rPr>
          <w:rFonts w:cs="Arial"/>
          <w:iCs/>
          <w:szCs w:val="24"/>
        </w:rPr>
        <w:t>place</w:t>
      </w:r>
      <w:r w:rsidRPr="00B53B8B">
        <w:rPr>
          <w:rFonts w:cs="Arial"/>
          <w:iCs/>
          <w:szCs w:val="24"/>
        </w:rPr>
        <w:t>.  This notification should be via the post</w:t>
      </w:r>
      <w:r>
        <w:rPr>
          <w:rFonts w:cs="Arial"/>
          <w:iCs/>
          <w:szCs w:val="24"/>
        </w:rPr>
        <w:t>, email</w:t>
      </w:r>
      <w:r w:rsidRPr="00B53B8B">
        <w:rPr>
          <w:rFonts w:cs="Arial"/>
          <w:iCs/>
          <w:szCs w:val="24"/>
        </w:rPr>
        <w:t xml:space="preserve"> or by telephone</w:t>
      </w:r>
      <w:r w:rsidR="00760F59">
        <w:rPr>
          <w:rFonts w:cs="Arial"/>
          <w:iCs/>
          <w:szCs w:val="24"/>
        </w:rPr>
        <w:t>;</w:t>
      </w:r>
      <w:r w:rsidRPr="00B53B8B">
        <w:rPr>
          <w:rFonts w:cs="Arial"/>
          <w:iCs/>
          <w:szCs w:val="24"/>
        </w:rPr>
        <w:t xml:space="preserve"> you should not call at the workplace in person.</w:t>
      </w:r>
    </w:p>
    <w:p w14:paraId="4A62781A" w14:textId="77777777" w:rsidR="009A2879" w:rsidRDefault="009A2879" w:rsidP="00B53B8B">
      <w:pPr>
        <w:ind w:left="720"/>
        <w:jc w:val="both"/>
        <w:rPr>
          <w:rFonts w:cs="Arial"/>
          <w:iCs/>
          <w:szCs w:val="24"/>
        </w:rPr>
      </w:pPr>
    </w:p>
    <w:p w14:paraId="3EA66CA4" w14:textId="77777777" w:rsidR="009A2879" w:rsidRPr="00B53B8B" w:rsidRDefault="009A2879" w:rsidP="00B53B8B">
      <w:pPr>
        <w:ind w:left="720"/>
        <w:jc w:val="both"/>
        <w:rPr>
          <w:rFonts w:cs="Arial"/>
          <w:iCs/>
          <w:szCs w:val="24"/>
        </w:rPr>
      </w:pPr>
      <w:r>
        <w:rPr>
          <w:rFonts w:cs="Arial"/>
          <w:iCs/>
          <w:szCs w:val="24"/>
        </w:rPr>
        <w:t xml:space="preserve">For any authorised periods of absence from work e.g. sickness or annual leave, the suspension will automatically be lifted to allow the absence to take place. </w:t>
      </w:r>
      <w:r w:rsidR="00C30341">
        <w:rPr>
          <w:rFonts w:cs="Arial"/>
          <w:iCs/>
          <w:szCs w:val="24"/>
        </w:rPr>
        <w:t>At the end of the absence period, t</w:t>
      </w:r>
      <w:r>
        <w:rPr>
          <w:rFonts w:cs="Arial"/>
          <w:iCs/>
          <w:szCs w:val="24"/>
        </w:rPr>
        <w:t>he suspension will automatically be reimposed</w:t>
      </w:r>
      <w:r w:rsidR="00C30341">
        <w:rPr>
          <w:rFonts w:cs="Arial"/>
          <w:iCs/>
          <w:szCs w:val="24"/>
        </w:rPr>
        <w:t xml:space="preserve">. </w:t>
      </w:r>
      <w:r>
        <w:rPr>
          <w:rFonts w:cs="Arial"/>
          <w:iCs/>
          <w:szCs w:val="24"/>
        </w:rPr>
        <w:t xml:space="preserve">  </w:t>
      </w:r>
    </w:p>
    <w:p w14:paraId="11A29856" w14:textId="77777777" w:rsidR="00B53B8B" w:rsidRDefault="00B53B8B" w:rsidP="009A37D1">
      <w:pPr>
        <w:ind w:left="720"/>
        <w:jc w:val="both"/>
        <w:rPr>
          <w:rFonts w:cs="Arial"/>
          <w:bCs/>
          <w:szCs w:val="24"/>
          <w:lang w:eastAsia="en-US"/>
        </w:rPr>
      </w:pPr>
    </w:p>
    <w:p w14:paraId="25BADD08" w14:textId="7149F007" w:rsidR="009A37D1" w:rsidRDefault="009A37D1" w:rsidP="009A37D1">
      <w:pPr>
        <w:ind w:left="720"/>
        <w:jc w:val="both"/>
        <w:rPr>
          <w:rFonts w:cs="Arial"/>
          <w:szCs w:val="24"/>
        </w:rPr>
      </w:pPr>
      <w:r w:rsidRPr="009A37D1">
        <w:rPr>
          <w:rFonts w:cs="Arial"/>
          <w:szCs w:val="24"/>
        </w:rPr>
        <w:lastRenderedPageBreak/>
        <w:t xml:space="preserve">The suspension </w:t>
      </w:r>
      <w:r w:rsidRPr="009A37D1">
        <w:rPr>
          <w:rFonts w:cs="Arial"/>
          <w:szCs w:val="24"/>
          <w:u w:val="single"/>
        </w:rPr>
        <w:t>is not</w:t>
      </w:r>
      <w:r w:rsidR="00760F59">
        <w:rPr>
          <w:rFonts w:cs="Arial"/>
          <w:szCs w:val="24"/>
        </w:rPr>
        <w:t xml:space="preserve"> a disciplinary sanction and </w:t>
      </w:r>
      <w:r w:rsidR="00F91BC1" w:rsidRPr="00F91BC1">
        <w:rPr>
          <w:rFonts w:cs="Arial"/>
          <w:szCs w:val="24"/>
        </w:rPr>
        <w:t>does not imply any assumption of guilt.</w:t>
      </w:r>
      <w:r w:rsidR="00F91BC1">
        <w:rPr>
          <w:rFonts w:cs="Arial"/>
          <w:szCs w:val="24"/>
        </w:rPr>
        <w:t xml:space="preserve"> Your suspension </w:t>
      </w:r>
      <w:r w:rsidRPr="009A37D1">
        <w:rPr>
          <w:rFonts w:cs="Arial"/>
          <w:szCs w:val="24"/>
        </w:rPr>
        <w:t>will be review</w:t>
      </w:r>
      <w:r w:rsidR="003407B4">
        <w:rPr>
          <w:rFonts w:cs="Arial"/>
          <w:szCs w:val="24"/>
        </w:rPr>
        <w:t>ed</w:t>
      </w:r>
      <w:r w:rsidR="00760F59">
        <w:rPr>
          <w:rFonts w:cs="Arial"/>
          <w:szCs w:val="24"/>
        </w:rPr>
        <w:t>,</w:t>
      </w:r>
      <w:r w:rsidRPr="009A37D1">
        <w:rPr>
          <w:rFonts w:cs="Arial"/>
          <w:szCs w:val="24"/>
        </w:rPr>
        <w:t xml:space="preserve"> </w:t>
      </w:r>
      <w:r w:rsidR="00760F59">
        <w:rPr>
          <w:rFonts w:cs="Arial"/>
          <w:szCs w:val="24"/>
        </w:rPr>
        <w:t xml:space="preserve">as appropriate, </w:t>
      </w:r>
      <w:r w:rsidR="006E2A88">
        <w:rPr>
          <w:rFonts w:cs="Arial"/>
          <w:szCs w:val="24"/>
        </w:rPr>
        <w:t xml:space="preserve">throughout </w:t>
      </w:r>
      <w:r w:rsidR="00A7534B">
        <w:rPr>
          <w:rFonts w:cs="Arial"/>
          <w:szCs w:val="24"/>
        </w:rPr>
        <w:t xml:space="preserve">the </w:t>
      </w:r>
      <w:r w:rsidR="00760F59">
        <w:rPr>
          <w:rFonts w:cs="Arial"/>
          <w:szCs w:val="24"/>
        </w:rPr>
        <w:t>disciplinary process.</w:t>
      </w:r>
      <w:r w:rsidRPr="009A37D1">
        <w:rPr>
          <w:rFonts w:cs="Arial"/>
          <w:szCs w:val="24"/>
        </w:rPr>
        <w:t xml:space="preserve"> I can confirm that </w:t>
      </w:r>
      <w:r w:rsidR="00760F59">
        <w:rPr>
          <w:rFonts w:cs="Arial"/>
          <w:szCs w:val="24"/>
        </w:rPr>
        <w:t>the next r</w:t>
      </w:r>
      <w:r w:rsidR="00B35A3C">
        <w:rPr>
          <w:rFonts w:cs="Arial"/>
          <w:szCs w:val="24"/>
        </w:rPr>
        <w:t xml:space="preserve">eview of your suspension </w:t>
      </w:r>
      <w:r w:rsidRPr="009A37D1">
        <w:rPr>
          <w:rFonts w:cs="Arial"/>
          <w:szCs w:val="24"/>
        </w:rPr>
        <w:t xml:space="preserve">will take place on </w:t>
      </w:r>
      <w:r w:rsidRPr="00CE5780">
        <w:rPr>
          <w:rFonts w:cs="Arial"/>
          <w:bCs/>
          <w:szCs w:val="24"/>
        </w:rPr>
        <w:t>[</w:t>
      </w:r>
      <w:bookmarkStart w:id="0" w:name="_Hlk175742963"/>
      <w:r w:rsidRPr="00F91BC1">
        <w:rPr>
          <w:rFonts w:cs="Arial"/>
          <w:bCs/>
          <w:szCs w:val="24"/>
          <w:highlight w:val="yellow"/>
        </w:rPr>
        <w:t xml:space="preserve">insert date </w:t>
      </w:r>
      <w:r w:rsidR="00ED4D85" w:rsidRPr="00F91BC1">
        <w:rPr>
          <w:rFonts w:cs="Arial"/>
          <w:bCs/>
          <w:szCs w:val="24"/>
          <w:highlight w:val="yellow"/>
        </w:rPr>
        <w:t>–</w:t>
      </w:r>
      <w:r w:rsidRPr="00F91BC1">
        <w:rPr>
          <w:rFonts w:cs="Arial"/>
          <w:bCs/>
          <w:szCs w:val="24"/>
          <w:highlight w:val="yellow"/>
        </w:rPr>
        <w:t xml:space="preserve"> </w:t>
      </w:r>
      <w:r w:rsidR="00ED4D85" w:rsidRPr="00F91BC1">
        <w:rPr>
          <w:rFonts w:cs="Arial"/>
          <w:bCs/>
          <w:szCs w:val="24"/>
          <w:highlight w:val="yellow"/>
        </w:rPr>
        <w:t xml:space="preserve">usually </w:t>
      </w:r>
      <w:r w:rsidRPr="00F91BC1">
        <w:rPr>
          <w:rFonts w:cs="Arial"/>
          <w:bCs/>
          <w:szCs w:val="24"/>
          <w:highlight w:val="yellow"/>
        </w:rPr>
        <w:t xml:space="preserve">one month from </w:t>
      </w:r>
      <w:r w:rsidR="0033132A" w:rsidRPr="00F91BC1">
        <w:rPr>
          <w:rFonts w:cs="Arial"/>
          <w:bCs/>
          <w:szCs w:val="24"/>
          <w:highlight w:val="yellow"/>
        </w:rPr>
        <w:t>previous letter</w:t>
      </w:r>
      <w:r w:rsidRPr="00F91BC1">
        <w:rPr>
          <w:rFonts w:cs="Arial"/>
          <w:bCs/>
          <w:szCs w:val="24"/>
          <w:highlight w:val="yellow"/>
        </w:rPr>
        <w:t xml:space="preserve"> date</w:t>
      </w:r>
      <w:r w:rsidR="00ED4D85" w:rsidRPr="00F91BC1">
        <w:rPr>
          <w:rFonts w:cs="Arial"/>
          <w:bCs/>
          <w:szCs w:val="24"/>
          <w:highlight w:val="yellow"/>
        </w:rPr>
        <w:t>, please allow for school holiday periods</w:t>
      </w:r>
      <w:bookmarkEnd w:id="0"/>
      <w:r w:rsidRPr="00CE5780">
        <w:rPr>
          <w:rFonts w:cs="Arial"/>
          <w:bCs/>
          <w:szCs w:val="24"/>
        </w:rPr>
        <w:t>]</w:t>
      </w:r>
      <w:r w:rsidR="00B35A3C" w:rsidRPr="00CE5780">
        <w:rPr>
          <w:rFonts w:cs="Arial"/>
          <w:bCs/>
          <w:szCs w:val="24"/>
        </w:rPr>
        <w:t>,</w:t>
      </w:r>
      <w:r w:rsidR="00B35A3C">
        <w:rPr>
          <w:rFonts w:cs="Arial"/>
          <w:szCs w:val="24"/>
        </w:rPr>
        <w:t xml:space="preserve"> or sooner should circumstances change. </w:t>
      </w:r>
      <w:r w:rsidR="00760F59">
        <w:rPr>
          <w:rFonts w:cs="Arial"/>
          <w:szCs w:val="24"/>
        </w:rPr>
        <w:t>Y</w:t>
      </w:r>
      <w:r w:rsidR="00760F59" w:rsidRPr="009A37D1">
        <w:rPr>
          <w:rFonts w:cs="Arial"/>
          <w:szCs w:val="24"/>
        </w:rPr>
        <w:t xml:space="preserve">ou will be kept informed </w:t>
      </w:r>
      <w:r w:rsidR="00760F59">
        <w:rPr>
          <w:rFonts w:cs="Arial"/>
          <w:szCs w:val="24"/>
        </w:rPr>
        <w:t>of the outcome</w:t>
      </w:r>
      <w:r w:rsidR="00CE5780">
        <w:rPr>
          <w:rFonts w:cs="Arial"/>
          <w:szCs w:val="24"/>
        </w:rPr>
        <w:t>,</w:t>
      </w:r>
      <w:r w:rsidR="00760F59">
        <w:rPr>
          <w:rFonts w:cs="Arial"/>
          <w:szCs w:val="24"/>
        </w:rPr>
        <w:t xml:space="preserve"> following each review</w:t>
      </w:r>
      <w:r w:rsidR="00CE5780">
        <w:rPr>
          <w:rFonts w:cs="Arial"/>
          <w:szCs w:val="24"/>
        </w:rPr>
        <w:t>,</w:t>
      </w:r>
      <w:r w:rsidR="00760F59">
        <w:rPr>
          <w:rFonts w:cs="Arial"/>
          <w:szCs w:val="24"/>
        </w:rPr>
        <w:t xml:space="preserve"> or if the suspension is to be lifted at any time. </w:t>
      </w:r>
    </w:p>
    <w:p w14:paraId="0CBE41D1" w14:textId="77777777" w:rsidR="00760F59" w:rsidRPr="009A37D1" w:rsidRDefault="00760F59" w:rsidP="009A37D1">
      <w:pPr>
        <w:ind w:left="720"/>
        <w:jc w:val="both"/>
        <w:rPr>
          <w:rFonts w:cs="Arial"/>
          <w:b/>
          <w:color w:val="FF0000"/>
          <w:szCs w:val="24"/>
        </w:rPr>
      </w:pPr>
    </w:p>
    <w:p w14:paraId="7C03CA77" w14:textId="72BFF696" w:rsidR="009A37D1" w:rsidRPr="009A37D1" w:rsidRDefault="009A37D1" w:rsidP="009A37D1">
      <w:pPr>
        <w:tabs>
          <w:tab w:val="left" w:pos="1080"/>
          <w:tab w:val="right" w:pos="9630"/>
        </w:tabs>
        <w:ind w:left="720"/>
        <w:jc w:val="both"/>
        <w:rPr>
          <w:rFonts w:cs="Arial"/>
          <w:szCs w:val="24"/>
        </w:rPr>
      </w:pPr>
      <w:r w:rsidRPr="009A37D1">
        <w:rPr>
          <w:rFonts w:cs="Arial"/>
          <w:szCs w:val="24"/>
        </w:rPr>
        <w:t xml:space="preserve">Should this case proceed to a formal disciplinary hearing, </w:t>
      </w:r>
      <w:r w:rsidRPr="0017573E">
        <w:rPr>
          <w:rFonts w:cs="Arial"/>
          <w:szCs w:val="24"/>
        </w:rPr>
        <w:t>these allegation</w:t>
      </w:r>
      <w:r w:rsidR="0017573E" w:rsidRPr="0017573E">
        <w:rPr>
          <w:rFonts w:cs="Arial"/>
          <w:szCs w:val="24"/>
        </w:rPr>
        <w:t>(s)</w:t>
      </w:r>
      <w:r w:rsidRPr="0017573E">
        <w:rPr>
          <w:rFonts w:cs="Arial"/>
          <w:szCs w:val="24"/>
        </w:rPr>
        <w:t>,</w:t>
      </w:r>
      <w:r w:rsidRPr="009A37D1">
        <w:rPr>
          <w:rFonts w:cs="Arial"/>
          <w:b/>
          <w:color w:val="FF0000"/>
          <w:szCs w:val="24"/>
        </w:rPr>
        <w:t xml:space="preserve"> </w:t>
      </w:r>
      <w:r w:rsidRPr="009A37D1">
        <w:rPr>
          <w:rFonts w:cs="Arial"/>
          <w:szCs w:val="24"/>
        </w:rPr>
        <w:t xml:space="preserve">if proven, are considered potential </w:t>
      </w:r>
      <w:r w:rsidRPr="009A37D1">
        <w:rPr>
          <w:rFonts w:cs="Arial"/>
          <w:bCs/>
          <w:szCs w:val="24"/>
        </w:rPr>
        <w:t xml:space="preserve">gross misconduct and could result </w:t>
      </w:r>
      <w:r w:rsidRPr="009A37D1">
        <w:rPr>
          <w:rFonts w:cs="Arial"/>
          <w:szCs w:val="24"/>
        </w:rPr>
        <w:t xml:space="preserve">in </w:t>
      </w:r>
      <w:r w:rsidR="006E2A88">
        <w:rPr>
          <w:rFonts w:cs="Arial"/>
          <w:szCs w:val="24"/>
        </w:rPr>
        <w:t xml:space="preserve">your </w:t>
      </w:r>
      <w:r w:rsidRPr="009A37D1">
        <w:rPr>
          <w:rFonts w:cs="Arial"/>
          <w:szCs w:val="24"/>
        </w:rPr>
        <w:t xml:space="preserve">dismissal from the </w:t>
      </w:r>
      <w:r w:rsidR="00ED4D85">
        <w:rPr>
          <w:rFonts w:cs="Arial"/>
          <w:szCs w:val="24"/>
        </w:rPr>
        <w:t>School/</w:t>
      </w:r>
      <w:r w:rsidR="0017573E">
        <w:rPr>
          <w:rFonts w:cs="Arial"/>
          <w:szCs w:val="24"/>
        </w:rPr>
        <w:t>Council</w:t>
      </w:r>
      <w:r w:rsidRPr="009A37D1">
        <w:rPr>
          <w:rFonts w:cs="Arial"/>
          <w:szCs w:val="24"/>
        </w:rPr>
        <w:t xml:space="preserve">, unless there are acceptable mitigating circumstances.  </w:t>
      </w:r>
    </w:p>
    <w:p w14:paraId="126D0B25" w14:textId="77777777" w:rsidR="00EE5E14" w:rsidRDefault="00EE5E14" w:rsidP="00ED4D85">
      <w:pPr>
        <w:jc w:val="both"/>
        <w:rPr>
          <w:rFonts w:cs="Arial"/>
          <w:color w:val="FF0000"/>
          <w:szCs w:val="24"/>
        </w:rPr>
      </w:pPr>
    </w:p>
    <w:p w14:paraId="7C513D8A" w14:textId="1FBB4123" w:rsidR="00A531A8" w:rsidRPr="00D83555" w:rsidRDefault="0017573E" w:rsidP="00A531A8">
      <w:pPr>
        <w:ind w:left="720"/>
        <w:jc w:val="both"/>
        <w:rPr>
          <w:rFonts w:cs="Arial"/>
          <w:szCs w:val="24"/>
          <w:lang w:eastAsia="en-US"/>
        </w:rPr>
      </w:pPr>
      <w:r>
        <w:rPr>
          <w:rFonts w:cs="Arial"/>
          <w:bCs/>
          <w:szCs w:val="24"/>
          <w:lang w:eastAsia="en-US"/>
        </w:rPr>
        <w:t>D</w:t>
      </w:r>
      <w:r w:rsidRPr="00DC5418">
        <w:rPr>
          <w:rFonts w:cs="Arial"/>
          <w:bCs/>
          <w:szCs w:val="24"/>
          <w:lang w:eastAsia="en-US"/>
        </w:rPr>
        <w:t xml:space="preserve">uring </w:t>
      </w:r>
      <w:r w:rsidR="00B77D45">
        <w:rPr>
          <w:rFonts w:cs="Arial"/>
          <w:bCs/>
          <w:szCs w:val="24"/>
          <w:lang w:eastAsia="en-US"/>
        </w:rPr>
        <w:t xml:space="preserve">this period of suspension and </w:t>
      </w:r>
      <w:r w:rsidR="006E2A88">
        <w:rPr>
          <w:rFonts w:cs="Arial"/>
          <w:bCs/>
          <w:szCs w:val="24"/>
          <w:lang w:eastAsia="en-US"/>
        </w:rPr>
        <w:t xml:space="preserve">throughout the </w:t>
      </w:r>
      <w:r>
        <w:rPr>
          <w:rFonts w:cs="Arial"/>
          <w:bCs/>
          <w:szCs w:val="24"/>
          <w:lang w:eastAsia="en-US"/>
        </w:rPr>
        <w:t>disciplinary process</w:t>
      </w:r>
      <w:r w:rsidR="00A6725B">
        <w:rPr>
          <w:rFonts w:cs="Arial"/>
          <w:bCs/>
          <w:szCs w:val="24"/>
          <w:lang w:eastAsia="en-US"/>
        </w:rPr>
        <w:t>,</w:t>
      </w:r>
      <w:r>
        <w:rPr>
          <w:rFonts w:cs="Arial"/>
          <w:bCs/>
          <w:szCs w:val="24"/>
          <w:lang w:eastAsia="en-US"/>
        </w:rPr>
        <w:t xml:space="preserve"> </w:t>
      </w:r>
      <w:r w:rsidR="00B77D45" w:rsidRPr="00DC5418">
        <w:rPr>
          <w:rFonts w:cs="Arial"/>
          <w:bCs/>
          <w:szCs w:val="24"/>
          <w:lang w:eastAsia="en-US"/>
        </w:rPr>
        <w:t>you should refrain from discussing these</w:t>
      </w:r>
      <w:r w:rsidR="00B77D45">
        <w:rPr>
          <w:rFonts w:cs="Arial"/>
          <w:bCs/>
          <w:szCs w:val="24"/>
          <w:lang w:eastAsia="en-US"/>
        </w:rPr>
        <w:t xml:space="preserve"> matters</w:t>
      </w:r>
      <w:r w:rsidR="00B77D45" w:rsidRPr="00DC5418">
        <w:rPr>
          <w:rFonts w:cs="Arial"/>
          <w:bCs/>
          <w:szCs w:val="24"/>
          <w:lang w:eastAsia="en-US"/>
        </w:rPr>
        <w:t xml:space="preserve"> with </w:t>
      </w:r>
      <w:r w:rsidR="00B77D45" w:rsidRPr="000F02C3">
        <w:rPr>
          <w:rFonts w:cs="Arial"/>
          <w:bCs/>
          <w:szCs w:val="24"/>
          <w:lang w:eastAsia="en-US"/>
        </w:rPr>
        <w:t>work colleague</w:t>
      </w:r>
      <w:r w:rsidR="00B77D45">
        <w:rPr>
          <w:rFonts w:cs="Arial"/>
          <w:bCs/>
          <w:szCs w:val="24"/>
          <w:lang w:eastAsia="en-US"/>
        </w:rPr>
        <w:t xml:space="preserve">s and, also, </w:t>
      </w:r>
      <w:proofErr w:type="gramStart"/>
      <w:r w:rsidR="00B77D45">
        <w:rPr>
          <w:rFonts w:cs="Arial"/>
          <w:bCs/>
          <w:szCs w:val="24"/>
          <w:lang w:eastAsia="en-US"/>
        </w:rPr>
        <w:t>through the use of</w:t>
      </w:r>
      <w:proofErr w:type="gramEnd"/>
      <w:r w:rsidR="00B77D45">
        <w:rPr>
          <w:rFonts w:cs="Arial"/>
          <w:bCs/>
          <w:szCs w:val="24"/>
          <w:lang w:eastAsia="en-US"/>
        </w:rPr>
        <w:t xml:space="preserve"> any Social Media platforms.</w:t>
      </w:r>
      <w:r w:rsidR="00B77D45" w:rsidRPr="000F02C3">
        <w:rPr>
          <w:rFonts w:cs="Arial"/>
          <w:bCs/>
          <w:szCs w:val="24"/>
          <w:lang w:eastAsia="en-US"/>
        </w:rPr>
        <w:t xml:space="preserve"> </w:t>
      </w:r>
      <w:r w:rsidR="00BC4B8B" w:rsidRPr="00BC4B8B">
        <w:rPr>
          <w:rFonts w:cs="Arial"/>
          <w:bCs/>
          <w:szCs w:val="24"/>
          <w:lang w:eastAsia="en-US"/>
        </w:rPr>
        <w:t>You may</w:t>
      </w:r>
      <w:r w:rsidR="00A6725B">
        <w:rPr>
          <w:rFonts w:cs="Arial"/>
          <w:bCs/>
          <w:szCs w:val="24"/>
          <w:lang w:eastAsia="en-US"/>
        </w:rPr>
        <w:t>,</w:t>
      </w:r>
      <w:r w:rsidR="00BC4B8B" w:rsidRPr="00BC4B8B">
        <w:rPr>
          <w:rFonts w:cs="Arial"/>
          <w:bCs/>
          <w:szCs w:val="24"/>
          <w:lang w:eastAsia="en-US"/>
        </w:rPr>
        <w:t xml:space="preserve"> however</w:t>
      </w:r>
      <w:r w:rsidR="00A6725B">
        <w:rPr>
          <w:rFonts w:cs="Arial"/>
          <w:bCs/>
          <w:szCs w:val="24"/>
          <w:lang w:eastAsia="en-US"/>
        </w:rPr>
        <w:t>,</w:t>
      </w:r>
      <w:r w:rsidR="00BC4B8B" w:rsidRPr="00BC4B8B">
        <w:rPr>
          <w:rFonts w:cs="Arial"/>
          <w:bCs/>
          <w:szCs w:val="24"/>
          <w:lang w:eastAsia="en-US"/>
        </w:rPr>
        <w:t xml:space="preserve"> speak with your Trade Union representative throughout thi</w:t>
      </w:r>
      <w:r w:rsidR="009F6AD9">
        <w:rPr>
          <w:rFonts w:cs="Arial"/>
          <w:bCs/>
          <w:szCs w:val="24"/>
          <w:lang w:eastAsia="en-US"/>
        </w:rPr>
        <w:t xml:space="preserve">s process - I refer to </w:t>
      </w:r>
      <w:r w:rsidR="009F6AD9" w:rsidRPr="00D83555">
        <w:rPr>
          <w:rFonts w:cs="Arial"/>
          <w:bCs/>
          <w:szCs w:val="24"/>
          <w:lang w:eastAsia="en-US"/>
        </w:rPr>
        <w:t>Section 27</w:t>
      </w:r>
      <w:r w:rsidR="00BC4B8B" w:rsidRPr="00D83555">
        <w:rPr>
          <w:rFonts w:cs="Arial"/>
          <w:bCs/>
          <w:szCs w:val="24"/>
          <w:lang w:eastAsia="en-US"/>
        </w:rPr>
        <w:t xml:space="preserve"> of the Disciplinary Guidance</w:t>
      </w:r>
      <w:r w:rsidR="00BC4B8B" w:rsidRPr="00BC4B8B">
        <w:rPr>
          <w:rFonts w:cs="Arial"/>
          <w:bCs/>
          <w:szCs w:val="24"/>
          <w:lang w:eastAsia="en-US"/>
        </w:rPr>
        <w:t xml:space="preserve"> document.</w:t>
      </w:r>
      <w:r w:rsidR="00BC4B8B">
        <w:rPr>
          <w:rFonts w:cs="Arial"/>
          <w:bCs/>
          <w:szCs w:val="24"/>
          <w:lang w:eastAsia="en-US"/>
        </w:rPr>
        <w:t xml:space="preserve"> </w:t>
      </w:r>
      <w:r w:rsidR="00A531A8">
        <w:rPr>
          <w:rFonts w:cs="Arial"/>
          <w:szCs w:val="24"/>
        </w:rPr>
        <w:t>S</w:t>
      </w:r>
      <w:r w:rsidR="00A531A8" w:rsidRPr="000F02C3">
        <w:rPr>
          <w:rFonts w:cs="Arial"/>
          <w:bCs/>
          <w:szCs w:val="24"/>
          <w:lang w:eastAsia="en-US"/>
        </w:rPr>
        <w:t>hould you have any queries regarding the procedure</w:t>
      </w:r>
      <w:r w:rsidR="00A531A8">
        <w:rPr>
          <w:rFonts w:cs="Arial"/>
          <w:bCs/>
          <w:szCs w:val="24"/>
          <w:lang w:eastAsia="en-US"/>
        </w:rPr>
        <w:t>, please contact</w:t>
      </w:r>
      <w:r w:rsidR="00A531A8" w:rsidRPr="000F02C3">
        <w:rPr>
          <w:rFonts w:cs="Arial"/>
          <w:bCs/>
          <w:szCs w:val="24"/>
          <w:lang w:eastAsia="en-US"/>
        </w:rPr>
        <w:t xml:space="preserve"> </w:t>
      </w:r>
      <w:r w:rsidR="006D3D2A" w:rsidRPr="00D83555">
        <w:rPr>
          <w:rFonts w:cs="Arial"/>
          <w:szCs w:val="24"/>
          <w:lang w:eastAsia="en-US"/>
        </w:rPr>
        <w:t>[insert HR Caseworker</w:t>
      </w:r>
      <w:r w:rsidR="00A531A8" w:rsidRPr="00D83555">
        <w:rPr>
          <w:rFonts w:cs="Arial"/>
          <w:szCs w:val="24"/>
          <w:lang w:eastAsia="en-US"/>
        </w:rPr>
        <w:t xml:space="preserve"> name &amp; </w:t>
      </w:r>
      <w:r w:rsidR="0003740F" w:rsidRPr="00D83555">
        <w:rPr>
          <w:rFonts w:cs="Arial"/>
          <w:szCs w:val="24"/>
          <w:lang w:eastAsia="en-US"/>
        </w:rPr>
        <w:t>contact details</w:t>
      </w:r>
      <w:r w:rsidR="00A531A8" w:rsidRPr="00D83555">
        <w:rPr>
          <w:rFonts w:cs="Arial"/>
          <w:szCs w:val="24"/>
          <w:lang w:eastAsia="en-US"/>
        </w:rPr>
        <w:t>]</w:t>
      </w:r>
      <w:r w:rsidR="00D83555">
        <w:rPr>
          <w:rFonts w:cs="Arial"/>
          <w:szCs w:val="24"/>
          <w:lang w:eastAsia="en-US"/>
        </w:rPr>
        <w:t>,</w:t>
      </w:r>
      <w:r w:rsidR="00A531A8" w:rsidRPr="00D83555">
        <w:rPr>
          <w:rFonts w:cs="Arial"/>
          <w:szCs w:val="24"/>
          <w:lang w:eastAsia="en-US"/>
        </w:rPr>
        <w:t xml:space="preserve"> or </w:t>
      </w:r>
      <w:r w:rsidR="00BC4B8B" w:rsidRPr="00D83555">
        <w:rPr>
          <w:rFonts w:cs="Arial"/>
          <w:szCs w:val="24"/>
          <w:lang w:eastAsia="en-US"/>
        </w:rPr>
        <w:t xml:space="preserve">for </w:t>
      </w:r>
      <w:r w:rsidR="00A531A8" w:rsidRPr="00D83555">
        <w:rPr>
          <w:rFonts w:cs="Arial"/>
          <w:szCs w:val="24"/>
          <w:lang w:eastAsia="en-US"/>
        </w:rPr>
        <w:t xml:space="preserve">any welfare support </w:t>
      </w:r>
      <w:r w:rsidR="00BC4B8B" w:rsidRPr="00D83555">
        <w:rPr>
          <w:rFonts w:cs="Arial"/>
          <w:szCs w:val="24"/>
          <w:lang w:eastAsia="en-US"/>
        </w:rPr>
        <w:t>requirements</w:t>
      </w:r>
      <w:r w:rsidR="00A531A8" w:rsidRPr="00D83555">
        <w:rPr>
          <w:rFonts w:cs="Arial"/>
          <w:szCs w:val="24"/>
          <w:lang w:eastAsia="en-US"/>
        </w:rPr>
        <w:t xml:space="preserve"> please contact [insert support person name &amp; </w:t>
      </w:r>
      <w:r w:rsidR="0003740F" w:rsidRPr="00D83555">
        <w:rPr>
          <w:rFonts w:cs="Arial"/>
          <w:szCs w:val="24"/>
          <w:lang w:eastAsia="en-US"/>
        </w:rPr>
        <w:t>contact details</w:t>
      </w:r>
      <w:r w:rsidR="00A531A8" w:rsidRPr="00D83555">
        <w:rPr>
          <w:rFonts w:cs="Arial"/>
          <w:szCs w:val="24"/>
          <w:lang w:eastAsia="en-US"/>
        </w:rPr>
        <w:t xml:space="preserve">].   </w:t>
      </w:r>
    </w:p>
    <w:p w14:paraId="53B2D2B0" w14:textId="6128E029" w:rsidR="00A531A8" w:rsidRDefault="0003740F" w:rsidP="0017573E">
      <w:pPr>
        <w:ind w:left="720"/>
        <w:jc w:val="both"/>
        <w:rPr>
          <w:rFonts w:cs="Arial"/>
          <w:bCs/>
          <w:szCs w:val="24"/>
          <w:lang w:eastAsia="en-US"/>
        </w:rPr>
      </w:pPr>
      <w:r>
        <w:rPr>
          <w:rFonts w:cs="Arial"/>
          <w:bCs/>
          <w:szCs w:val="24"/>
          <w:lang w:eastAsia="en-US"/>
        </w:rPr>
        <w:t xml:space="preserve"> </w:t>
      </w:r>
    </w:p>
    <w:p w14:paraId="0E499803" w14:textId="3034F49C" w:rsidR="00962BC2" w:rsidRPr="00962BC2" w:rsidRDefault="00962BC2" w:rsidP="00962BC2">
      <w:pPr>
        <w:ind w:left="720" w:firstLine="5"/>
        <w:contextualSpacing/>
        <w:jc w:val="both"/>
        <w:rPr>
          <w:rFonts w:cs="Arial"/>
          <w:bCs/>
          <w:szCs w:val="24"/>
          <w:lang w:eastAsia="en-US"/>
        </w:rPr>
      </w:pPr>
      <w:r w:rsidRPr="00962BC2">
        <w:rPr>
          <w:rFonts w:cs="Arial"/>
          <w:bCs/>
          <w:szCs w:val="24"/>
          <w:lang w:eastAsia="en-US"/>
        </w:rPr>
        <w:t>If you are</w:t>
      </w:r>
      <w:r>
        <w:rPr>
          <w:rFonts w:cs="Arial"/>
          <w:bCs/>
          <w:szCs w:val="24"/>
          <w:lang w:eastAsia="en-US"/>
        </w:rPr>
        <w:t xml:space="preserve"> still</w:t>
      </w:r>
      <w:r w:rsidRPr="00962BC2">
        <w:rPr>
          <w:rFonts w:cs="Arial"/>
          <w:bCs/>
          <w:szCs w:val="24"/>
          <w:lang w:eastAsia="en-US"/>
        </w:rPr>
        <w:t xml:space="preserve"> in possession of any IT or other </w:t>
      </w:r>
      <w:r w:rsidR="00ED4D85">
        <w:rPr>
          <w:rFonts w:cs="Arial"/>
          <w:bCs/>
          <w:szCs w:val="24"/>
          <w:lang w:eastAsia="en-US"/>
        </w:rPr>
        <w:t>School</w:t>
      </w:r>
      <w:r w:rsidRPr="00962BC2">
        <w:rPr>
          <w:rFonts w:cs="Arial"/>
          <w:bCs/>
          <w:szCs w:val="24"/>
          <w:lang w:eastAsia="en-US"/>
        </w:rPr>
        <w:t xml:space="preserve"> equipment e.g. work mobile, laptop, keys, security ID or other </w:t>
      </w:r>
      <w:proofErr w:type="gramStart"/>
      <w:r w:rsidRPr="00962BC2">
        <w:rPr>
          <w:rFonts w:cs="Arial"/>
          <w:bCs/>
          <w:szCs w:val="24"/>
          <w:lang w:eastAsia="en-US"/>
        </w:rPr>
        <w:t>work related</w:t>
      </w:r>
      <w:proofErr w:type="gramEnd"/>
      <w:r w:rsidRPr="00962BC2">
        <w:rPr>
          <w:rFonts w:cs="Arial"/>
          <w:bCs/>
          <w:szCs w:val="24"/>
          <w:lang w:eastAsia="en-US"/>
        </w:rPr>
        <w:t xml:space="preserve"> belongings</w:t>
      </w:r>
      <w:r>
        <w:rPr>
          <w:rFonts w:cs="Arial"/>
          <w:bCs/>
          <w:szCs w:val="24"/>
          <w:lang w:eastAsia="en-US"/>
        </w:rPr>
        <w:t xml:space="preserve"> or documentation</w:t>
      </w:r>
      <w:r w:rsidRPr="00962BC2">
        <w:rPr>
          <w:rFonts w:cs="Arial"/>
          <w:bCs/>
          <w:szCs w:val="24"/>
          <w:lang w:eastAsia="en-US"/>
        </w:rPr>
        <w:t>, please ensure that these items a</w:t>
      </w:r>
      <w:r>
        <w:rPr>
          <w:rFonts w:cs="Arial"/>
          <w:bCs/>
          <w:szCs w:val="24"/>
          <w:lang w:eastAsia="en-US"/>
        </w:rPr>
        <w:t xml:space="preserve">re returned to me without delay </w:t>
      </w:r>
      <w:r w:rsidR="00C41666">
        <w:rPr>
          <w:rFonts w:cs="Arial"/>
          <w:bCs/>
          <w:szCs w:val="24"/>
          <w:lang w:eastAsia="en-US"/>
        </w:rPr>
        <w:t xml:space="preserve">by </w:t>
      </w:r>
      <w:r w:rsidR="00DC40C5" w:rsidRPr="00D83555">
        <w:rPr>
          <w:rFonts w:cs="Arial"/>
          <w:szCs w:val="24"/>
          <w:lang w:eastAsia="en-US"/>
        </w:rPr>
        <w:t xml:space="preserve">[insert date] </w:t>
      </w:r>
      <w:r w:rsidRPr="00D83555">
        <w:rPr>
          <w:rFonts w:cs="Arial"/>
          <w:szCs w:val="24"/>
          <w:lang w:eastAsia="en-US"/>
        </w:rPr>
        <w:t>during this period of suspension</w:t>
      </w:r>
      <w:r w:rsidR="00ED4D85" w:rsidRPr="00D83555">
        <w:rPr>
          <w:rFonts w:cs="Arial"/>
          <w:szCs w:val="24"/>
          <w:lang w:eastAsia="en-US"/>
        </w:rPr>
        <w:t xml:space="preserve"> [or detail arrangements made to recover these from employee]</w:t>
      </w:r>
      <w:r w:rsidRPr="00D83555">
        <w:rPr>
          <w:rFonts w:cs="Arial"/>
          <w:szCs w:val="24"/>
          <w:lang w:eastAsia="en-US"/>
        </w:rPr>
        <w:t xml:space="preserve">.  </w:t>
      </w:r>
    </w:p>
    <w:p w14:paraId="3859580C" w14:textId="77777777" w:rsidR="00962BC2" w:rsidRDefault="00962BC2" w:rsidP="009A37D1">
      <w:pPr>
        <w:jc w:val="both"/>
        <w:rPr>
          <w:rFonts w:cs="Arial"/>
          <w:bCs/>
          <w:szCs w:val="24"/>
          <w:lang w:eastAsia="en-US"/>
        </w:rPr>
      </w:pPr>
    </w:p>
    <w:p w14:paraId="56939D99" w14:textId="0BAD0346" w:rsidR="009A37D1" w:rsidRPr="009A37D1" w:rsidRDefault="00962BC2" w:rsidP="009A37D1">
      <w:pPr>
        <w:ind w:left="720"/>
        <w:jc w:val="both"/>
        <w:rPr>
          <w:rFonts w:cs="Arial"/>
          <w:szCs w:val="24"/>
          <w:lang w:eastAsia="en-US"/>
        </w:rPr>
      </w:pPr>
      <w:r>
        <w:rPr>
          <w:rFonts w:cs="Arial"/>
          <w:szCs w:val="24"/>
          <w:lang w:eastAsia="en-US"/>
        </w:rPr>
        <w:t>For your support</w:t>
      </w:r>
      <w:r w:rsidR="00D83555">
        <w:rPr>
          <w:rFonts w:cs="Arial"/>
          <w:szCs w:val="24"/>
          <w:lang w:eastAsia="en-US"/>
        </w:rPr>
        <w:t>,</w:t>
      </w:r>
      <w:r>
        <w:rPr>
          <w:rFonts w:cs="Arial"/>
          <w:szCs w:val="24"/>
          <w:lang w:eastAsia="en-US"/>
        </w:rPr>
        <w:t xml:space="preserve"> </w:t>
      </w:r>
      <w:r w:rsidR="009A37D1" w:rsidRPr="009A37D1">
        <w:rPr>
          <w:rFonts w:cs="Arial"/>
          <w:szCs w:val="24"/>
          <w:lang w:eastAsia="en-US"/>
        </w:rPr>
        <w:t xml:space="preserve">the PAM Assist Employee Assistance Programme (EAP) </w:t>
      </w:r>
      <w:r>
        <w:rPr>
          <w:rFonts w:cs="Arial"/>
          <w:szCs w:val="24"/>
          <w:lang w:eastAsia="en-US"/>
        </w:rPr>
        <w:t>is available to you</w:t>
      </w:r>
      <w:r w:rsidR="009A37D1" w:rsidRPr="009A37D1">
        <w:rPr>
          <w:rFonts w:cs="Arial"/>
          <w:szCs w:val="24"/>
          <w:lang w:eastAsia="en-US"/>
        </w:rPr>
        <w:t>. The EAP is a confidential and free counselling support and practical advice service operated by PAM Assist on behalf of Nottingham City Council. This service is available to all employees and their immediate families</w:t>
      </w:r>
      <w:r w:rsidR="00D83555">
        <w:rPr>
          <w:rFonts w:cs="Arial"/>
          <w:szCs w:val="24"/>
          <w:lang w:eastAsia="en-US"/>
        </w:rPr>
        <w:t>.</w:t>
      </w:r>
      <w:r w:rsidR="009A37D1" w:rsidRPr="009A37D1">
        <w:rPr>
          <w:rFonts w:cs="Arial"/>
          <w:szCs w:val="24"/>
          <w:lang w:eastAsia="en-US"/>
        </w:rPr>
        <w:t xml:space="preserve"> 24 hours a day, seven days per week. If you would like to access the </w:t>
      </w:r>
      <w:r w:rsidR="00284929" w:rsidRPr="009A37D1">
        <w:rPr>
          <w:rFonts w:cs="Arial"/>
          <w:szCs w:val="24"/>
          <w:lang w:eastAsia="en-US"/>
        </w:rPr>
        <w:t>service,</w:t>
      </w:r>
      <w:r w:rsidR="009A37D1" w:rsidRPr="009A37D1">
        <w:rPr>
          <w:rFonts w:cs="Arial"/>
          <w:szCs w:val="24"/>
          <w:lang w:eastAsia="en-US"/>
        </w:rPr>
        <w:t xml:space="preserve"> please phone PAM Assist directly on 0800 882 4102</w:t>
      </w:r>
      <w:r w:rsidR="00997A78">
        <w:rPr>
          <w:rFonts w:cs="Arial"/>
          <w:szCs w:val="24"/>
          <w:lang w:eastAsia="en-US"/>
        </w:rPr>
        <w:t xml:space="preserve">. </w:t>
      </w:r>
      <w:r w:rsidR="00997A78" w:rsidRPr="00997A78">
        <w:rPr>
          <w:rFonts w:cs="Arial"/>
          <w:szCs w:val="24"/>
          <w:lang w:eastAsia="en-US"/>
        </w:rPr>
        <w:t>The PAM Assist website can be accessed via www.pamassist.co.uk</w:t>
      </w:r>
    </w:p>
    <w:p w14:paraId="7811DD3B" w14:textId="77777777" w:rsidR="009A37D1" w:rsidRPr="009A37D1" w:rsidRDefault="009A37D1" w:rsidP="009A37D1">
      <w:pPr>
        <w:jc w:val="both"/>
        <w:rPr>
          <w:rFonts w:cs="Arial"/>
          <w:szCs w:val="24"/>
          <w:lang w:eastAsia="en-US"/>
        </w:rPr>
      </w:pPr>
    </w:p>
    <w:p w14:paraId="60611ACA" w14:textId="77777777" w:rsidR="009A37D1" w:rsidRPr="00962BC2" w:rsidRDefault="009A37D1" w:rsidP="009A37D1">
      <w:pPr>
        <w:ind w:left="720"/>
        <w:jc w:val="both"/>
        <w:rPr>
          <w:rFonts w:cs="Arial"/>
          <w:szCs w:val="24"/>
          <w:lang w:eastAsia="en-US"/>
        </w:rPr>
      </w:pPr>
      <w:r w:rsidRPr="00962BC2">
        <w:rPr>
          <w:rFonts w:cs="Arial"/>
          <w:szCs w:val="24"/>
          <w:lang w:eastAsia="en-US"/>
        </w:rPr>
        <w:t xml:space="preserve">I enclose a copy of the Disciplinary Procedure </w:t>
      </w:r>
      <w:r w:rsidR="00A03D91">
        <w:rPr>
          <w:rFonts w:cs="Arial"/>
          <w:szCs w:val="24"/>
          <w:lang w:eastAsia="en-US"/>
        </w:rPr>
        <w:t xml:space="preserve">and Guidance </w:t>
      </w:r>
      <w:r w:rsidRPr="00962BC2">
        <w:rPr>
          <w:rFonts w:cs="Arial"/>
          <w:szCs w:val="24"/>
          <w:lang w:eastAsia="en-US"/>
        </w:rPr>
        <w:t>with this letter and ask that you familiarise yourself with the</w:t>
      </w:r>
      <w:r w:rsidR="00A03D91">
        <w:rPr>
          <w:rFonts w:cs="Arial"/>
          <w:szCs w:val="24"/>
          <w:lang w:eastAsia="en-US"/>
        </w:rPr>
        <w:t>se documents</w:t>
      </w:r>
      <w:r w:rsidRPr="00962BC2">
        <w:rPr>
          <w:rFonts w:cs="Arial"/>
          <w:szCs w:val="24"/>
          <w:lang w:eastAsia="en-US"/>
        </w:rPr>
        <w:t>, particularly in relation to suspension</w:t>
      </w:r>
      <w:r w:rsidR="00DC40C5">
        <w:rPr>
          <w:rFonts w:cs="Arial"/>
          <w:szCs w:val="24"/>
          <w:lang w:eastAsia="en-US"/>
        </w:rPr>
        <w:t>.</w:t>
      </w:r>
    </w:p>
    <w:p w14:paraId="084DA90E" w14:textId="77777777" w:rsidR="009A37D1" w:rsidRPr="009A37D1" w:rsidRDefault="009A37D1" w:rsidP="009A37D1">
      <w:pPr>
        <w:jc w:val="both"/>
        <w:rPr>
          <w:rFonts w:cs="Arial"/>
          <w:color w:val="FF0000"/>
          <w:szCs w:val="24"/>
          <w:lang w:eastAsia="en-US"/>
        </w:rPr>
      </w:pPr>
    </w:p>
    <w:p w14:paraId="265B2041" w14:textId="77777777" w:rsidR="00B53B8B" w:rsidRPr="00B53B8B" w:rsidRDefault="006E2A88" w:rsidP="00C41666">
      <w:pPr>
        <w:spacing w:after="120"/>
        <w:ind w:left="720"/>
        <w:jc w:val="both"/>
        <w:rPr>
          <w:rFonts w:cs="Arial"/>
        </w:rPr>
      </w:pPr>
      <w:r>
        <w:rPr>
          <w:rFonts w:cs="Arial"/>
        </w:rPr>
        <w:t>I</w:t>
      </w:r>
      <w:r w:rsidR="00B53B8B" w:rsidRPr="00B53B8B">
        <w:rPr>
          <w:rFonts w:cs="Arial"/>
        </w:rPr>
        <w:t xml:space="preserve">f you </w:t>
      </w:r>
      <w:r>
        <w:rPr>
          <w:rFonts w:cs="Arial"/>
        </w:rPr>
        <w:t xml:space="preserve">require </w:t>
      </w:r>
      <w:r w:rsidR="00B53B8B" w:rsidRPr="00B53B8B">
        <w:rPr>
          <w:rFonts w:cs="Arial"/>
        </w:rPr>
        <w:t>a copy of this letter to be sent to your trade union representative</w:t>
      </w:r>
      <w:r>
        <w:rPr>
          <w:rFonts w:cs="Arial"/>
        </w:rPr>
        <w:t>, please provide me with</w:t>
      </w:r>
      <w:r w:rsidR="00A03D91">
        <w:rPr>
          <w:rFonts w:cs="Arial"/>
        </w:rPr>
        <w:t xml:space="preserve"> your consent and</w:t>
      </w:r>
      <w:r>
        <w:rPr>
          <w:rFonts w:cs="Arial"/>
        </w:rPr>
        <w:t xml:space="preserve"> their contact details.</w:t>
      </w:r>
      <w:r w:rsidR="00B53B8B" w:rsidRPr="00B53B8B">
        <w:rPr>
          <w:rFonts w:cs="Arial"/>
        </w:rPr>
        <w:t xml:space="preserve">  </w:t>
      </w:r>
    </w:p>
    <w:p w14:paraId="10F130DD" w14:textId="77777777" w:rsidR="00B53B8B" w:rsidRDefault="00B53B8B" w:rsidP="002414BA">
      <w:pPr>
        <w:spacing w:after="120"/>
        <w:ind w:left="720"/>
        <w:jc w:val="both"/>
        <w:rPr>
          <w:rFonts w:cs="Arial"/>
        </w:rPr>
      </w:pPr>
    </w:p>
    <w:p w14:paraId="0FEC3A32" w14:textId="77777777" w:rsidR="002414BA" w:rsidRDefault="002414BA" w:rsidP="002414BA">
      <w:pPr>
        <w:spacing w:after="120"/>
        <w:ind w:left="720"/>
        <w:jc w:val="both"/>
        <w:rPr>
          <w:rFonts w:cs="Arial"/>
        </w:rPr>
      </w:pPr>
      <w:r>
        <w:rPr>
          <w:rFonts w:cs="Arial"/>
        </w:rPr>
        <w:t xml:space="preserve">Yours sincerely, </w:t>
      </w:r>
    </w:p>
    <w:p w14:paraId="74815492" w14:textId="77777777" w:rsidR="002414BA" w:rsidRDefault="002414BA" w:rsidP="002414BA">
      <w:pPr>
        <w:spacing w:after="120"/>
        <w:ind w:left="720"/>
        <w:jc w:val="both"/>
        <w:rPr>
          <w:rFonts w:cs="Arial"/>
        </w:rPr>
      </w:pPr>
    </w:p>
    <w:p w14:paraId="20965F06" w14:textId="77777777" w:rsidR="003555AE" w:rsidRDefault="003555AE" w:rsidP="002414BA">
      <w:pPr>
        <w:spacing w:after="120"/>
        <w:ind w:left="720"/>
        <w:jc w:val="both"/>
        <w:rPr>
          <w:rFonts w:cs="Arial"/>
          <w:b/>
        </w:rPr>
      </w:pPr>
      <w:r>
        <w:rPr>
          <w:rFonts w:cs="Arial"/>
          <w:b/>
        </w:rPr>
        <w:t>[</w:t>
      </w:r>
      <w:r w:rsidR="002414BA" w:rsidRPr="002414BA">
        <w:rPr>
          <w:rFonts w:cs="Arial"/>
          <w:b/>
        </w:rPr>
        <w:t>Insert name</w:t>
      </w:r>
      <w:r>
        <w:rPr>
          <w:rFonts w:cs="Arial"/>
          <w:b/>
        </w:rPr>
        <w:t>]</w:t>
      </w:r>
    </w:p>
    <w:p w14:paraId="43C837EE" w14:textId="6FA8B3FA" w:rsidR="002414BA" w:rsidRPr="002414BA" w:rsidRDefault="003555AE" w:rsidP="002414BA">
      <w:pPr>
        <w:spacing w:after="120"/>
        <w:ind w:left="720"/>
        <w:jc w:val="both"/>
        <w:rPr>
          <w:rFonts w:cs="Arial"/>
          <w:b/>
        </w:rPr>
      </w:pPr>
      <w:r>
        <w:rPr>
          <w:rFonts w:cs="Arial"/>
          <w:b/>
        </w:rPr>
        <w:t xml:space="preserve">[Insert </w:t>
      </w:r>
      <w:r w:rsidR="00ED4D85">
        <w:rPr>
          <w:rFonts w:cs="Arial"/>
          <w:b/>
        </w:rPr>
        <w:t>title – Chair of Governors/Chair of Staff Disciplinary Panel</w:t>
      </w:r>
      <w:r>
        <w:rPr>
          <w:rFonts w:cs="Arial"/>
          <w:b/>
        </w:rPr>
        <w:t>]</w:t>
      </w:r>
      <w:r w:rsidR="002414BA" w:rsidRPr="002414BA">
        <w:rPr>
          <w:rFonts w:cs="Arial"/>
          <w:b/>
        </w:rPr>
        <w:t xml:space="preserve">  </w:t>
      </w:r>
    </w:p>
    <w:p w14:paraId="73167BA0" w14:textId="77777777" w:rsidR="009A37D1" w:rsidRPr="009A37D1" w:rsidRDefault="009A37D1" w:rsidP="009A37D1">
      <w:pPr>
        <w:spacing w:after="120"/>
        <w:ind w:left="720"/>
        <w:jc w:val="both"/>
        <w:rPr>
          <w:rFonts w:cs="Arial"/>
        </w:rPr>
      </w:pPr>
      <w:r w:rsidRPr="009A37D1">
        <w:rPr>
          <w:rFonts w:cs="Arial"/>
        </w:rPr>
        <w:t xml:space="preserve">  </w:t>
      </w:r>
    </w:p>
    <w:p w14:paraId="4091A4FB" w14:textId="77777777" w:rsidR="009A37D1" w:rsidRPr="009A37D1" w:rsidRDefault="009A37D1" w:rsidP="009A37D1">
      <w:pPr>
        <w:jc w:val="both"/>
        <w:rPr>
          <w:rFonts w:cs="Arial"/>
          <w:b/>
          <w:szCs w:val="24"/>
        </w:rPr>
      </w:pPr>
    </w:p>
    <w:p w14:paraId="2E7314C4" w14:textId="61684E27" w:rsidR="001E3ABE" w:rsidRDefault="001E3ABE" w:rsidP="009A37D1">
      <w:pPr>
        <w:numPr>
          <w:ilvl w:val="0"/>
          <w:numId w:val="25"/>
        </w:numPr>
        <w:tabs>
          <w:tab w:val="num" w:pos="720"/>
          <w:tab w:val="left" w:pos="1080"/>
          <w:tab w:val="right" w:pos="963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[insert name] </w:t>
      </w:r>
      <w:r w:rsidR="00ED4D85">
        <w:rPr>
          <w:rFonts w:cs="Arial"/>
          <w:szCs w:val="24"/>
        </w:rPr>
        <w:t>Headteacher</w:t>
      </w:r>
    </w:p>
    <w:p w14:paraId="0FF0660B" w14:textId="77777777" w:rsidR="009A37D1" w:rsidRDefault="006D3D2A" w:rsidP="001E3ABE">
      <w:pPr>
        <w:tabs>
          <w:tab w:val="right" w:pos="9630"/>
        </w:tabs>
        <w:ind w:left="1080"/>
        <w:jc w:val="both"/>
        <w:rPr>
          <w:rFonts w:cs="Arial"/>
          <w:szCs w:val="24"/>
        </w:rPr>
      </w:pPr>
      <w:r>
        <w:rPr>
          <w:rFonts w:cs="Arial"/>
          <w:szCs w:val="24"/>
        </w:rPr>
        <w:t>[insert name] HR Caseworker</w:t>
      </w:r>
    </w:p>
    <w:p w14:paraId="14876860" w14:textId="77777777" w:rsidR="008D30EF" w:rsidRDefault="008D30EF" w:rsidP="001E3ABE">
      <w:pPr>
        <w:tabs>
          <w:tab w:val="right" w:pos="9630"/>
        </w:tabs>
        <w:ind w:left="1080"/>
        <w:jc w:val="both"/>
        <w:rPr>
          <w:rFonts w:cs="Arial"/>
          <w:szCs w:val="24"/>
        </w:rPr>
      </w:pPr>
    </w:p>
    <w:p w14:paraId="29BBDD14" w14:textId="798B2AD8" w:rsidR="008D30EF" w:rsidRDefault="009A37D1" w:rsidP="008D30EF">
      <w:pPr>
        <w:keepNext/>
        <w:spacing w:after="60"/>
        <w:ind w:firstLine="720"/>
        <w:jc w:val="both"/>
        <w:outlineLvl w:val="3"/>
        <w:rPr>
          <w:rFonts w:cs="Arial"/>
          <w:szCs w:val="28"/>
        </w:rPr>
      </w:pPr>
      <w:r w:rsidRPr="002414BA">
        <w:rPr>
          <w:rFonts w:cs="Arial"/>
          <w:szCs w:val="28"/>
        </w:rPr>
        <w:t>Enc. Disciplinary Procedure</w:t>
      </w:r>
      <w:r w:rsidR="00633170">
        <w:rPr>
          <w:rFonts w:cs="Arial"/>
          <w:szCs w:val="28"/>
        </w:rPr>
        <w:t xml:space="preserve"> </w:t>
      </w:r>
    </w:p>
    <w:p w14:paraId="271D1691" w14:textId="77777777" w:rsidR="009A37D1" w:rsidRPr="002414BA" w:rsidRDefault="008D30EF" w:rsidP="008D30EF">
      <w:pPr>
        <w:keepNext/>
        <w:spacing w:after="60"/>
        <w:ind w:firstLine="720"/>
        <w:jc w:val="both"/>
        <w:outlineLvl w:val="3"/>
        <w:rPr>
          <w:rFonts w:cs="Arial"/>
          <w:szCs w:val="28"/>
        </w:rPr>
      </w:pPr>
      <w:r>
        <w:rPr>
          <w:rFonts w:cs="Arial"/>
          <w:szCs w:val="28"/>
        </w:rPr>
        <w:t xml:space="preserve">        </w:t>
      </w:r>
      <w:r w:rsidR="00633170">
        <w:rPr>
          <w:rFonts w:cs="Arial"/>
          <w:szCs w:val="28"/>
        </w:rPr>
        <w:t>Disciplinary Guidance</w:t>
      </w:r>
    </w:p>
    <w:p w14:paraId="21F78B66" w14:textId="77777777" w:rsidR="00ED1C57" w:rsidRPr="00641E16" w:rsidRDefault="00ED1C57" w:rsidP="009A37D1">
      <w:pPr>
        <w:ind w:left="567" w:right="425"/>
        <w:jc w:val="both"/>
        <w:rPr>
          <w:rFonts w:cs="Arial"/>
          <w:sz w:val="22"/>
          <w:szCs w:val="22"/>
        </w:rPr>
      </w:pPr>
    </w:p>
    <w:sectPr w:rsidR="00ED1C57" w:rsidRPr="00641E16" w:rsidSect="007025F7">
      <w:footerReference w:type="default" r:id="rId7"/>
      <w:pgSz w:w="11906" w:h="16838"/>
      <w:pgMar w:top="567" w:right="1133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7A26A" w14:textId="77777777" w:rsidR="00993742" w:rsidRDefault="00993742">
      <w:r>
        <w:separator/>
      </w:r>
    </w:p>
  </w:endnote>
  <w:endnote w:type="continuationSeparator" w:id="0">
    <w:p w14:paraId="0A66AE2C" w14:textId="77777777" w:rsidR="00993742" w:rsidRDefault="0099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6C75" w14:textId="7B125EB7" w:rsidR="0030226C" w:rsidRDefault="00D83555">
    <w:pPr>
      <w:pStyle w:val="Footer"/>
    </w:pPr>
    <w:r>
      <w:rPr>
        <w:sz w:val="16"/>
        <w:szCs w:val="16"/>
      </w:rPr>
      <w:t>School</w:t>
    </w:r>
    <w:r w:rsidR="00E468D0">
      <w:rPr>
        <w:sz w:val="16"/>
        <w:szCs w:val="16"/>
      </w:rPr>
      <w:t>s 3.1</w:t>
    </w:r>
    <w:r>
      <w:rPr>
        <w:sz w:val="16"/>
        <w:szCs w:val="16"/>
      </w:rPr>
      <w:t xml:space="preserve"> –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74EB" w14:textId="77777777" w:rsidR="00993742" w:rsidRDefault="00993742">
      <w:r>
        <w:separator/>
      </w:r>
    </w:p>
  </w:footnote>
  <w:footnote w:type="continuationSeparator" w:id="0">
    <w:p w14:paraId="5AECB518" w14:textId="77777777" w:rsidR="00993742" w:rsidRDefault="00993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96"/>
    <w:multiLevelType w:val="hybridMultilevel"/>
    <w:tmpl w:val="91D2A014"/>
    <w:lvl w:ilvl="0" w:tplc="A4A041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9773B5"/>
    <w:multiLevelType w:val="hybridMultilevel"/>
    <w:tmpl w:val="DFD6B8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837F7"/>
    <w:multiLevelType w:val="hybridMultilevel"/>
    <w:tmpl w:val="8E5002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56667"/>
    <w:multiLevelType w:val="hybridMultilevel"/>
    <w:tmpl w:val="4906E18A"/>
    <w:lvl w:ilvl="0" w:tplc="085884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E5C0F"/>
    <w:multiLevelType w:val="hybridMultilevel"/>
    <w:tmpl w:val="0ED0B4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72F5C"/>
    <w:multiLevelType w:val="hybridMultilevel"/>
    <w:tmpl w:val="D2C08958"/>
    <w:lvl w:ilvl="0" w:tplc="04090019">
      <w:start w:val="29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A21C0B"/>
    <w:multiLevelType w:val="hybridMultilevel"/>
    <w:tmpl w:val="0900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D5E3C"/>
    <w:multiLevelType w:val="hybridMultilevel"/>
    <w:tmpl w:val="C82A8D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E1253"/>
    <w:multiLevelType w:val="hybridMultilevel"/>
    <w:tmpl w:val="3A088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52D82"/>
    <w:multiLevelType w:val="hybridMultilevel"/>
    <w:tmpl w:val="1D7697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D6705"/>
    <w:multiLevelType w:val="hybridMultilevel"/>
    <w:tmpl w:val="F4D67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C279B"/>
    <w:multiLevelType w:val="hybridMultilevel"/>
    <w:tmpl w:val="5F7EBB2E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BA22752"/>
    <w:multiLevelType w:val="hybridMultilevel"/>
    <w:tmpl w:val="C95C4444"/>
    <w:lvl w:ilvl="0" w:tplc="F7CE63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FBD34CB"/>
    <w:multiLevelType w:val="hybridMultilevel"/>
    <w:tmpl w:val="0A7698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B7BFC"/>
    <w:multiLevelType w:val="hybridMultilevel"/>
    <w:tmpl w:val="9236CB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403BC1"/>
    <w:multiLevelType w:val="hybridMultilevel"/>
    <w:tmpl w:val="830838AE"/>
    <w:lvl w:ilvl="0" w:tplc="97B804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1">
    <w:nsid w:val="399714F1"/>
    <w:multiLevelType w:val="hybridMultilevel"/>
    <w:tmpl w:val="61E2A636"/>
    <w:lvl w:ilvl="0" w:tplc="08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D877B6"/>
    <w:multiLevelType w:val="hybridMultilevel"/>
    <w:tmpl w:val="8B4E99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9640B"/>
    <w:multiLevelType w:val="hybridMultilevel"/>
    <w:tmpl w:val="A074FB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D93EB7"/>
    <w:multiLevelType w:val="hybridMultilevel"/>
    <w:tmpl w:val="6BB8FF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D64FA"/>
    <w:multiLevelType w:val="hybridMultilevel"/>
    <w:tmpl w:val="D2A0F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B7DEF"/>
    <w:multiLevelType w:val="hybridMultilevel"/>
    <w:tmpl w:val="68AC1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76453"/>
    <w:multiLevelType w:val="hybridMultilevel"/>
    <w:tmpl w:val="C3CA9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0321A"/>
    <w:multiLevelType w:val="hybridMultilevel"/>
    <w:tmpl w:val="A5C85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06FB9"/>
    <w:multiLevelType w:val="hybridMultilevel"/>
    <w:tmpl w:val="6302D1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44917"/>
    <w:multiLevelType w:val="hybridMultilevel"/>
    <w:tmpl w:val="664037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10E08"/>
    <w:multiLevelType w:val="hybridMultilevel"/>
    <w:tmpl w:val="197AC07C"/>
    <w:lvl w:ilvl="0" w:tplc="C9AC4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787184"/>
    <w:multiLevelType w:val="multilevel"/>
    <w:tmpl w:val="8A009F14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63270F99"/>
    <w:multiLevelType w:val="multilevel"/>
    <w:tmpl w:val="471A0B86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843"/>
        </w:tabs>
        <w:ind w:left="1843" w:hanging="992"/>
      </w:pPr>
      <w:rPr>
        <w:rFonts w:ascii="Symbol" w:hAnsi="Symbol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bullet"/>
      <w:pStyle w:val="Bullet3"/>
      <w:lvlText w:val=""/>
      <w:lvlJc w:val="left"/>
      <w:pPr>
        <w:tabs>
          <w:tab w:val="num" w:pos="3119"/>
        </w:tabs>
        <w:ind w:left="3119" w:hanging="1276"/>
      </w:pPr>
      <w:rPr>
        <w:rFonts w:ascii="Symbol" w:hAnsi="Symbol" w:hint="default"/>
        <w:b w:val="0"/>
        <w:i w:val="0"/>
        <w:strike w:val="0"/>
        <w:dstrike w:val="0"/>
        <w:u w:val="none"/>
        <w:effect w:val="none"/>
      </w:rPr>
    </w:lvl>
    <w:lvl w:ilvl="3">
      <w:start w:val="1"/>
      <w:numFmt w:val="lowerLetter"/>
      <w:isLgl/>
      <w:lvlText w:val="%1(Not Defined)"/>
      <w:lvlJc w:val="left"/>
      <w:pPr>
        <w:tabs>
          <w:tab w:val="num" w:pos="4505"/>
        </w:tabs>
        <w:ind w:left="4122" w:hanging="1417"/>
      </w:pPr>
      <w:rPr>
        <w:b w:val="0"/>
        <w:i w:val="0"/>
        <w:strike w:val="0"/>
        <w:dstrike w:val="0"/>
        <w:u w:val="none"/>
        <w:effect w:val="none"/>
      </w:rPr>
    </w:lvl>
    <w:lvl w:ilvl="4">
      <w:start w:val="1"/>
      <w:numFmt w:val="none"/>
      <w:lvlText w:val="(Not Defined)"/>
      <w:lvlJc w:val="left"/>
      <w:pPr>
        <w:tabs>
          <w:tab w:val="num" w:pos="5562"/>
        </w:tabs>
        <w:ind w:left="4689" w:hanging="567"/>
      </w:pPr>
      <w:rPr>
        <w:b w:val="0"/>
        <w:i w:val="0"/>
        <w:strike w:val="0"/>
        <w:dstrike w:val="0"/>
        <w:u w:val="none"/>
        <w:effect w:val="none"/>
      </w:rPr>
    </w:lvl>
    <w:lvl w:ilvl="5">
      <w:start w:val="1"/>
      <w:numFmt w:val="none"/>
      <w:lvlText w:val="(Not Defined)"/>
      <w:lvlJc w:val="left"/>
      <w:pPr>
        <w:tabs>
          <w:tab w:val="num" w:pos="6129"/>
        </w:tabs>
        <w:ind w:left="5256" w:hanging="567"/>
      </w:pPr>
      <w:rPr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b w:val="0"/>
        <w:i w:val="0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b w:val="0"/>
        <w:i w:val="0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b w:val="0"/>
        <w:i w:val="0"/>
      </w:rPr>
    </w:lvl>
  </w:abstractNum>
  <w:abstractNum w:abstractNumId="29" w15:restartNumberingAfterBreak="0">
    <w:nsid w:val="662F5DB7"/>
    <w:multiLevelType w:val="hybridMultilevel"/>
    <w:tmpl w:val="0B086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A5070"/>
    <w:multiLevelType w:val="hybridMultilevel"/>
    <w:tmpl w:val="3842B6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79347F8"/>
    <w:multiLevelType w:val="hybridMultilevel"/>
    <w:tmpl w:val="28F22F9C"/>
    <w:lvl w:ilvl="0" w:tplc="3426F89C">
      <w:start w:val="1"/>
      <w:numFmt w:val="decimal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32" w15:restartNumberingAfterBreak="0">
    <w:nsid w:val="714354D7"/>
    <w:multiLevelType w:val="hybridMultilevel"/>
    <w:tmpl w:val="5A7A7DFE"/>
    <w:lvl w:ilvl="0" w:tplc="52A4C36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774D28A9"/>
    <w:multiLevelType w:val="hybridMultilevel"/>
    <w:tmpl w:val="B51ECB7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A4B70A8"/>
    <w:multiLevelType w:val="hybridMultilevel"/>
    <w:tmpl w:val="4B50CD12"/>
    <w:lvl w:ilvl="0" w:tplc="97B804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525821">
    <w:abstractNumId w:val="0"/>
  </w:num>
  <w:num w:numId="2" w16cid:durableId="1679313951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127563">
    <w:abstractNumId w:val="21"/>
  </w:num>
  <w:num w:numId="4" w16cid:durableId="1481072428">
    <w:abstractNumId w:val="23"/>
  </w:num>
  <w:num w:numId="5" w16cid:durableId="1951550552">
    <w:abstractNumId w:val="6"/>
  </w:num>
  <w:num w:numId="6" w16cid:durableId="115367781">
    <w:abstractNumId w:val="29"/>
  </w:num>
  <w:num w:numId="7" w16cid:durableId="1663700025">
    <w:abstractNumId w:val="3"/>
  </w:num>
  <w:num w:numId="8" w16cid:durableId="532378800">
    <w:abstractNumId w:val="13"/>
  </w:num>
  <w:num w:numId="9" w16cid:durableId="1677729800">
    <w:abstractNumId w:val="30"/>
  </w:num>
  <w:num w:numId="10" w16cid:durableId="19205341">
    <w:abstractNumId w:val="1"/>
  </w:num>
  <w:num w:numId="11" w16cid:durableId="665088424">
    <w:abstractNumId w:val="9"/>
  </w:num>
  <w:num w:numId="12" w16cid:durableId="366028674">
    <w:abstractNumId w:val="7"/>
  </w:num>
  <w:num w:numId="13" w16cid:durableId="1872111808">
    <w:abstractNumId w:val="24"/>
  </w:num>
  <w:num w:numId="14" w16cid:durableId="205801391">
    <w:abstractNumId w:val="14"/>
  </w:num>
  <w:num w:numId="15" w16cid:durableId="1408842901">
    <w:abstractNumId w:val="27"/>
  </w:num>
  <w:num w:numId="16" w16cid:durableId="15762810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534014">
    <w:abstractNumId w:val="16"/>
  </w:num>
  <w:num w:numId="18" w16cid:durableId="1639989036">
    <w:abstractNumId w:val="31"/>
  </w:num>
  <w:num w:numId="19" w16cid:durableId="1173035349">
    <w:abstractNumId w:val="2"/>
  </w:num>
  <w:num w:numId="20" w16cid:durableId="443772508">
    <w:abstractNumId w:val="8"/>
  </w:num>
  <w:num w:numId="21" w16cid:durableId="2097552608">
    <w:abstractNumId w:val="19"/>
  </w:num>
  <w:num w:numId="22" w16cid:durableId="1905676452">
    <w:abstractNumId w:val="4"/>
  </w:num>
  <w:num w:numId="23" w16cid:durableId="1792672470">
    <w:abstractNumId w:val="25"/>
  </w:num>
  <w:num w:numId="24" w16cid:durableId="203588597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2570122">
    <w:abstractNumId w:val="5"/>
  </w:num>
  <w:num w:numId="26" w16cid:durableId="1909536894">
    <w:abstractNumId w:val="33"/>
  </w:num>
  <w:num w:numId="27" w16cid:durableId="1737587916">
    <w:abstractNumId w:val="22"/>
  </w:num>
  <w:num w:numId="28" w16cid:durableId="1656956881">
    <w:abstractNumId w:val="20"/>
  </w:num>
  <w:num w:numId="29" w16cid:durableId="664091593">
    <w:abstractNumId w:val="11"/>
  </w:num>
  <w:num w:numId="30" w16cid:durableId="1412702455">
    <w:abstractNumId w:val="10"/>
  </w:num>
  <w:num w:numId="31" w16cid:durableId="1582252277">
    <w:abstractNumId w:val="18"/>
  </w:num>
  <w:num w:numId="32" w16cid:durableId="1027295086">
    <w:abstractNumId w:val="12"/>
  </w:num>
  <w:num w:numId="33" w16cid:durableId="33892123">
    <w:abstractNumId w:val="15"/>
  </w:num>
  <w:num w:numId="34" w16cid:durableId="1606107982">
    <w:abstractNumId w:val="34"/>
  </w:num>
  <w:num w:numId="35" w16cid:durableId="1483735828">
    <w:abstractNumId w:val="26"/>
  </w:num>
  <w:num w:numId="36" w16cid:durableId="98547767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a9c215,#3d3938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323E"/>
    <w:rsid w:val="0000077B"/>
    <w:rsid w:val="00006408"/>
    <w:rsid w:val="00015B81"/>
    <w:rsid w:val="000171A1"/>
    <w:rsid w:val="00020F97"/>
    <w:rsid w:val="00031FAE"/>
    <w:rsid w:val="0003551B"/>
    <w:rsid w:val="0003740F"/>
    <w:rsid w:val="00037AEB"/>
    <w:rsid w:val="00037DEA"/>
    <w:rsid w:val="00043A6C"/>
    <w:rsid w:val="000457A3"/>
    <w:rsid w:val="000502C5"/>
    <w:rsid w:val="00055DD6"/>
    <w:rsid w:val="00063DCE"/>
    <w:rsid w:val="000642C7"/>
    <w:rsid w:val="00065017"/>
    <w:rsid w:val="00066BC1"/>
    <w:rsid w:val="00076792"/>
    <w:rsid w:val="00076A73"/>
    <w:rsid w:val="0008541E"/>
    <w:rsid w:val="00095BAA"/>
    <w:rsid w:val="000A21CA"/>
    <w:rsid w:val="000A7A5C"/>
    <w:rsid w:val="000B1420"/>
    <w:rsid w:val="000B15AB"/>
    <w:rsid w:val="000B62FE"/>
    <w:rsid w:val="000C0F0C"/>
    <w:rsid w:val="000C1664"/>
    <w:rsid w:val="000C3BB6"/>
    <w:rsid w:val="000D4CE6"/>
    <w:rsid w:val="000E1634"/>
    <w:rsid w:val="000F02C3"/>
    <w:rsid w:val="000F457F"/>
    <w:rsid w:val="001047AB"/>
    <w:rsid w:val="0010570B"/>
    <w:rsid w:val="00107764"/>
    <w:rsid w:val="00110D61"/>
    <w:rsid w:val="001127DF"/>
    <w:rsid w:val="00115BAD"/>
    <w:rsid w:val="00116F3E"/>
    <w:rsid w:val="00117934"/>
    <w:rsid w:val="00120171"/>
    <w:rsid w:val="001202D5"/>
    <w:rsid w:val="00131F3B"/>
    <w:rsid w:val="00136EC9"/>
    <w:rsid w:val="00142146"/>
    <w:rsid w:val="00145022"/>
    <w:rsid w:val="00145329"/>
    <w:rsid w:val="001649F7"/>
    <w:rsid w:val="001663BB"/>
    <w:rsid w:val="0017573E"/>
    <w:rsid w:val="00175DE1"/>
    <w:rsid w:val="001826F3"/>
    <w:rsid w:val="001835F5"/>
    <w:rsid w:val="00186234"/>
    <w:rsid w:val="00191442"/>
    <w:rsid w:val="001A5D17"/>
    <w:rsid w:val="001A71A7"/>
    <w:rsid w:val="001B0EE7"/>
    <w:rsid w:val="001B452A"/>
    <w:rsid w:val="001C4453"/>
    <w:rsid w:val="001D0C31"/>
    <w:rsid w:val="001D2362"/>
    <w:rsid w:val="001D7F52"/>
    <w:rsid w:val="001E001B"/>
    <w:rsid w:val="001E3ABE"/>
    <w:rsid w:val="001E467F"/>
    <w:rsid w:val="001E5C4E"/>
    <w:rsid w:val="001E72FD"/>
    <w:rsid w:val="001E764C"/>
    <w:rsid w:val="001F12C0"/>
    <w:rsid w:val="001F7A72"/>
    <w:rsid w:val="002029C2"/>
    <w:rsid w:val="0020520E"/>
    <w:rsid w:val="002053E3"/>
    <w:rsid w:val="00212335"/>
    <w:rsid w:val="002147D0"/>
    <w:rsid w:val="002255D5"/>
    <w:rsid w:val="00231527"/>
    <w:rsid w:val="002335CE"/>
    <w:rsid w:val="00237AF5"/>
    <w:rsid w:val="00241327"/>
    <w:rsid w:val="002414BA"/>
    <w:rsid w:val="0024449D"/>
    <w:rsid w:val="002447EF"/>
    <w:rsid w:val="00246890"/>
    <w:rsid w:val="00247149"/>
    <w:rsid w:val="002530BB"/>
    <w:rsid w:val="00256A50"/>
    <w:rsid w:val="00261BC9"/>
    <w:rsid w:val="002662E4"/>
    <w:rsid w:val="00272226"/>
    <w:rsid w:val="00274102"/>
    <w:rsid w:val="002775D4"/>
    <w:rsid w:val="00277BFF"/>
    <w:rsid w:val="00283793"/>
    <w:rsid w:val="00284929"/>
    <w:rsid w:val="002859FE"/>
    <w:rsid w:val="00287C0E"/>
    <w:rsid w:val="00290281"/>
    <w:rsid w:val="0029584A"/>
    <w:rsid w:val="00296640"/>
    <w:rsid w:val="002A0339"/>
    <w:rsid w:val="002A0702"/>
    <w:rsid w:val="002A1D52"/>
    <w:rsid w:val="002B09E2"/>
    <w:rsid w:val="002B493A"/>
    <w:rsid w:val="002B6267"/>
    <w:rsid w:val="002B6D8F"/>
    <w:rsid w:val="002B6E03"/>
    <w:rsid w:val="002C1307"/>
    <w:rsid w:val="002C246B"/>
    <w:rsid w:val="002D0EED"/>
    <w:rsid w:val="002D3A9B"/>
    <w:rsid w:val="002D53A5"/>
    <w:rsid w:val="002D5628"/>
    <w:rsid w:val="002D5BF3"/>
    <w:rsid w:val="002E418C"/>
    <w:rsid w:val="002E5BCA"/>
    <w:rsid w:val="002E5E4E"/>
    <w:rsid w:val="002E6E4A"/>
    <w:rsid w:val="002E6F56"/>
    <w:rsid w:val="002F0B40"/>
    <w:rsid w:val="002F1C66"/>
    <w:rsid w:val="002F7CC7"/>
    <w:rsid w:val="0030162C"/>
    <w:rsid w:val="0030226C"/>
    <w:rsid w:val="00304464"/>
    <w:rsid w:val="0030590D"/>
    <w:rsid w:val="00311B8E"/>
    <w:rsid w:val="00312169"/>
    <w:rsid w:val="00313623"/>
    <w:rsid w:val="00313948"/>
    <w:rsid w:val="00316481"/>
    <w:rsid w:val="00317661"/>
    <w:rsid w:val="0032396A"/>
    <w:rsid w:val="00324E48"/>
    <w:rsid w:val="0033132A"/>
    <w:rsid w:val="003407B4"/>
    <w:rsid w:val="00341DB4"/>
    <w:rsid w:val="00345E18"/>
    <w:rsid w:val="003555AE"/>
    <w:rsid w:val="003602F6"/>
    <w:rsid w:val="00360FA0"/>
    <w:rsid w:val="00365B16"/>
    <w:rsid w:val="00366912"/>
    <w:rsid w:val="00370792"/>
    <w:rsid w:val="00370D89"/>
    <w:rsid w:val="003714A3"/>
    <w:rsid w:val="00375B69"/>
    <w:rsid w:val="00380064"/>
    <w:rsid w:val="003822B0"/>
    <w:rsid w:val="003860F5"/>
    <w:rsid w:val="003902D3"/>
    <w:rsid w:val="003937D7"/>
    <w:rsid w:val="00393C9D"/>
    <w:rsid w:val="00394E20"/>
    <w:rsid w:val="003A138E"/>
    <w:rsid w:val="003A1F00"/>
    <w:rsid w:val="003A43C6"/>
    <w:rsid w:val="003A4450"/>
    <w:rsid w:val="003A5CEB"/>
    <w:rsid w:val="003B5D55"/>
    <w:rsid w:val="003C144D"/>
    <w:rsid w:val="003C28B9"/>
    <w:rsid w:val="003C37CA"/>
    <w:rsid w:val="003D784D"/>
    <w:rsid w:val="003E3A71"/>
    <w:rsid w:val="003E4704"/>
    <w:rsid w:val="003E6E61"/>
    <w:rsid w:val="003F0176"/>
    <w:rsid w:val="003F44FD"/>
    <w:rsid w:val="00400253"/>
    <w:rsid w:val="00410F06"/>
    <w:rsid w:val="00411692"/>
    <w:rsid w:val="00412694"/>
    <w:rsid w:val="00414FF1"/>
    <w:rsid w:val="00415AC8"/>
    <w:rsid w:val="004250F0"/>
    <w:rsid w:val="004253A9"/>
    <w:rsid w:val="00425E90"/>
    <w:rsid w:val="0042682A"/>
    <w:rsid w:val="00426CB7"/>
    <w:rsid w:val="004373B0"/>
    <w:rsid w:val="00437BCD"/>
    <w:rsid w:val="004409F5"/>
    <w:rsid w:val="00440FCA"/>
    <w:rsid w:val="00466A22"/>
    <w:rsid w:val="004722CE"/>
    <w:rsid w:val="00472942"/>
    <w:rsid w:val="00481EA8"/>
    <w:rsid w:val="004831CA"/>
    <w:rsid w:val="00491442"/>
    <w:rsid w:val="004915F4"/>
    <w:rsid w:val="00494604"/>
    <w:rsid w:val="004967A2"/>
    <w:rsid w:val="00497B49"/>
    <w:rsid w:val="004A7210"/>
    <w:rsid w:val="004B6DB6"/>
    <w:rsid w:val="004B7C1A"/>
    <w:rsid w:val="004C1506"/>
    <w:rsid w:val="004C188F"/>
    <w:rsid w:val="004C29E0"/>
    <w:rsid w:val="004C6C2C"/>
    <w:rsid w:val="004C78CC"/>
    <w:rsid w:val="004D3C54"/>
    <w:rsid w:val="004D4166"/>
    <w:rsid w:val="004D72DD"/>
    <w:rsid w:val="004D7517"/>
    <w:rsid w:val="004E5170"/>
    <w:rsid w:val="004F1C5D"/>
    <w:rsid w:val="004F244F"/>
    <w:rsid w:val="004F25DF"/>
    <w:rsid w:val="004F3739"/>
    <w:rsid w:val="004F5AFD"/>
    <w:rsid w:val="004F6CCD"/>
    <w:rsid w:val="00500042"/>
    <w:rsid w:val="005017B1"/>
    <w:rsid w:val="00507911"/>
    <w:rsid w:val="00512CB1"/>
    <w:rsid w:val="00514C1A"/>
    <w:rsid w:val="00516FE7"/>
    <w:rsid w:val="00535FBF"/>
    <w:rsid w:val="0053613F"/>
    <w:rsid w:val="00536301"/>
    <w:rsid w:val="00541141"/>
    <w:rsid w:val="00544E32"/>
    <w:rsid w:val="005600C0"/>
    <w:rsid w:val="00561C84"/>
    <w:rsid w:val="0056352E"/>
    <w:rsid w:val="00566A67"/>
    <w:rsid w:val="005716C7"/>
    <w:rsid w:val="005729E2"/>
    <w:rsid w:val="00574BC0"/>
    <w:rsid w:val="005755D3"/>
    <w:rsid w:val="00580A12"/>
    <w:rsid w:val="00584537"/>
    <w:rsid w:val="00586B37"/>
    <w:rsid w:val="005931A1"/>
    <w:rsid w:val="00593DD2"/>
    <w:rsid w:val="00594ADA"/>
    <w:rsid w:val="0059732A"/>
    <w:rsid w:val="0059739F"/>
    <w:rsid w:val="005A011C"/>
    <w:rsid w:val="005A49F0"/>
    <w:rsid w:val="005B0A00"/>
    <w:rsid w:val="005C27E4"/>
    <w:rsid w:val="005C38BF"/>
    <w:rsid w:val="005C433A"/>
    <w:rsid w:val="005C5CF1"/>
    <w:rsid w:val="005C7A59"/>
    <w:rsid w:val="005D41A2"/>
    <w:rsid w:val="005E288C"/>
    <w:rsid w:val="005E3C5E"/>
    <w:rsid w:val="005F0629"/>
    <w:rsid w:val="005F1B52"/>
    <w:rsid w:val="005F28F4"/>
    <w:rsid w:val="005F54F1"/>
    <w:rsid w:val="005F743E"/>
    <w:rsid w:val="00605FD2"/>
    <w:rsid w:val="00606BC0"/>
    <w:rsid w:val="00610006"/>
    <w:rsid w:val="006112A6"/>
    <w:rsid w:val="00614164"/>
    <w:rsid w:val="00615D4F"/>
    <w:rsid w:val="00617337"/>
    <w:rsid w:val="0062038A"/>
    <w:rsid w:val="006204DA"/>
    <w:rsid w:val="00625E7E"/>
    <w:rsid w:val="006262C0"/>
    <w:rsid w:val="00627F5C"/>
    <w:rsid w:val="006304D4"/>
    <w:rsid w:val="00631FAB"/>
    <w:rsid w:val="00632DD8"/>
    <w:rsid w:val="00633170"/>
    <w:rsid w:val="00636F8D"/>
    <w:rsid w:val="006401B7"/>
    <w:rsid w:val="00641E16"/>
    <w:rsid w:val="00652AB5"/>
    <w:rsid w:val="006559B6"/>
    <w:rsid w:val="0065764C"/>
    <w:rsid w:val="00665F86"/>
    <w:rsid w:val="00671FB8"/>
    <w:rsid w:val="00677818"/>
    <w:rsid w:val="00682987"/>
    <w:rsid w:val="006974BF"/>
    <w:rsid w:val="006B60B1"/>
    <w:rsid w:val="006C2550"/>
    <w:rsid w:val="006C65EA"/>
    <w:rsid w:val="006C68D3"/>
    <w:rsid w:val="006D06E7"/>
    <w:rsid w:val="006D3D2A"/>
    <w:rsid w:val="006D7F1D"/>
    <w:rsid w:val="006E2A88"/>
    <w:rsid w:val="006E343D"/>
    <w:rsid w:val="006F2199"/>
    <w:rsid w:val="006F2F69"/>
    <w:rsid w:val="006F4E86"/>
    <w:rsid w:val="00700DB3"/>
    <w:rsid w:val="007025F7"/>
    <w:rsid w:val="0071196F"/>
    <w:rsid w:val="00712A28"/>
    <w:rsid w:val="00715DE1"/>
    <w:rsid w:val="00717C7A"/>
    <w:rsid w:val="007209E6"/>
    <w:rsid w:val="00725B6D"/>
    <w:rsid w:val="00725E53"/>
    <w:rsid w:val="00727100"/>
    <w:rsid w:val="00730758"/>
    <w:rsid w:val="00732923"/>
    <w:rsid w:val="007347DF"/>
    <w:rsid w:val="007349A1"/>
    <w:rsid w:val="007460E6"/>
    <w:rsid w:val="00751AC2"/>
    <w:rsid w:val="00755233"/>
    <w:rsid w:val="00760F59"/>
    <w:rsid w:val="007621FC"/>
    <w:rsid w:val="007753E1"/>
    <w:rsid w:val="0079018B"/>
    <w:rsid w:val="00790840"/>
    <w:rsid w:val="00791AA2"/>
    <w:rsid w:val="00797F94"/>
    <w:rsid w:val="007A1BF3"/>
    <w:rsid w:val="007A3D28"/>
    <w:rsid w:val="007A64A6"/>
    <w:rsid w:val="007B1FE5"/>
    <w:rsid w:val="007C215C"/>
    <w:rsid w:val="007C48EF"/>
    <w:rsid w:val="007C62FC"/>
    <w:rsid w:val="007D077D"/>
    <w:rsid w:val="007D6B67"/>
    <w:rsid w:val="007E2103"/>
    <w:rsid w:val="007E2EC1"/>
    <w:rsid w:val="007E4A8C"/>
    <w:rsid w:val="007E6D25"/>
    <w:rsid w:val="00811002"/>
    <w:rsid w:val="008152DF"/>
    <w:rsid w:val="008156B4"/>
    <w:rsid w:val="008227A0"/>
    <w:rsid w:val="00822E40"/>
    <w:rsid w:val="00822FA1"/>
    <w:rsid w:val="00823600"/>
    <w:rsid w:val="00824FD2"/>
    <w:rsid w:val="00826D1C"/>
    <w:rsid w:val="00830E1F"/>
    <w:rsid w:val="008319C2"/>
    <w:rsid w:val="0083632C"/>
    <w:rsid w:val="00837B92"/>
    <w:rsid w:val="008426B6"/>
    <w:rsid w:val="00843E8F"/>
    <w:rsid w:val="00852914"/>
    <w:rsid w:val="00853D9D"/>
    <w:rsid w:val="008553EC"/>
    <w:rsid w:val="0085708F"/>
    <w:rsid w:val="008621DC"/>
    <w:rsid w:val="008651CD"/>
    <w:rsid w:val="008715D9"/>
    <w:rsid w:val="008726CC"/>
    <w:rsid w:val="00877C65"/>
    <w:rsid w:val="00877FEF"/>
    <w:rsid w:val="008815E9"/>
    <w:rsid w:val="00882916"/>
    <w:rsid w:val="00882AB1"/>
    <w:rsid w:val="008849E4"/>
    <w:rsid w:val="00884AEB"/>
    <w:rsid w:val="00886BBD"/>
    <w:rsid w:val="0089152E"/>
    <w:rsid w:val="00892073"/>
    <w:rsid w:val="00896512"/>
    <w:rsid w:val="008A156E"/>
    <w:rsid w:val="008A34F1"/>
    <w:rsid w:val="008A4610"/>
    <w:rsid w:val="008A66D5"/>
    <w:rsid w:val="008B0ED9"/>
    <w:rsid w:val="008D232A"/>
    <w:rsid w:val="008D30EF"/>
    <w:rsid w:val="008D43F9"/>
    <w:rsid w:val="008D46CC"/>
    <w:rsid w:val="008D5BE1"/>
    <w:rsid w:val="008E27EB"/>
    <w:rsid w:val="008E7545"/>
    <w:rsid w:val="008E780F"/>
    <w:rsid w:val="008F27A6"/>
    <w:rsid w:val="008F3C4F"/>
    <w:rsid w:val="00904E59"/>
    <w:rsid w:val="00907B0C"/>
    <w:rsid w:val="009118E2"/>
    <w:rsid w:val="00911DD5"/>
    <w:rsid w:val="0091458D"/>
    <w:rsid w:val="009147E9"/>
    <w:rsid w:val="00915163"/>
    <w:rsid w:val="00915B5F"/>
    <w:rsid w:val="0092403E"/>
    <w:rsid w:val="009353E6"/>
    <w:rsid w:val="00937AC3"/>
    <w:rsid w:val="00940B77"/>
    <w:rsid w:val="009449F3"/>
    <w:rsid w:val="009476DD"/>
    <w:rsid w:val="00951E3C"/>
    <w:rsid w:val="00956C39"/>
    <w:rsid w:val="00962BC2"/>
    <w:rsid w:val="009630A5"/>
    <w:rsid w:val="00963ABE"/>
    <w:rsid w:val="00966583"/>
    <w:rsid w:val="00970DFE"/>
    <w:rsid w:val="009718F0"/>
    <w:rsid w:val="00973C8E"/>
    <w:rsid w:val="00974DE0"/>
    <w:rsid w:val="009772F4"/>
    <w:rsid w:val="00986597"/>
    <w:rsid w:val="00993742"/>
    <w:rsid w:val="00994EF3"/>
    <w:rsid w:val="00997A78"/>
    <w:rsid w:val="009A0A22"/>
    <w:rsid w:val="009A17BE"/>
    <w:rsid w:val="009A1B5F"/>
    <w:rsid w:val="009A2879"/>
    <w:rsid w:val="009A3629"/>
    <w:rsid w:val="009A37D1"/>
    <w:rsid w:val="009A68D0"/>
    <w:rsid w:val="009B056D"/>
    <w:rsid w:val="009B41B4"/>
    <w:rsid w:val="009B6E89"/>
    <w:rsid w:val="009C4852"/>
    <w:rsid w:val="009D7640"/>
    <w:rsid w:val="009E6412"/>
    <w:rsid w:val="009E7B51"/>
    <w:rsid w:val="009F1756"/>
    <w:rsid w:val="009F17C6"/>
    <w:rsid w:val="009F61F7"/>
    <w:rsid w:val="009F6AD9"/>
    <w:rsid w:val="00A01EAB"/>
    <w:rsid w:val="00A03D91"/>
    <w:rsid w:val="00A06E41"/>
    <w:rsid w:val="00A24AF1"/>
    <w:rsid w:val="00A35309"/>
    <w:rsid w:val="00A3656C"/>
    <w:rsid w:val="00A37397"/>
    <w:rsid w:val="00A41D24"/>
    <w:rsid w:val="00A524E4"/>
    <w:rsid w:val="00A52EDD"/>
    <w:rsid w:val="00A531A8"/>
    <w:rsid w:val="00A54683"/>
    <w:rsid w:val="00A6725B"/>
    <w:rsid w:val="00A7534B"/>
    <w:rsid w:val="00A851E4"/>
    <w:rsid w:val="00A86205"/>
    <w:rsid w:val="00A865BB"/>
    <w:rsid w:val="00A866E2"/>
    <w:rsid w:val="00AA2A16"/>
    <w:rsid w:val="00AA2CD9"/>
    <w:rsid w:val="00AA3A0F"/>
    <w:rsid w:val="00AB41F8"/>
    <w:rsid w:val="00AB4875"/>
    <w:rsid w:val="00AC088B"/>
    <w:rsid w:val="00AC72DC"/>
    <w:rsid w:val="00AD07B8"/>
    <w:rsid w:val="00AD1BBB"/>
    <w:rsid w:val="00AD6678"/>
    <w:rsid w:val="00AF057D"/>
    <w:rsid w:val="00AF0AF5"/>
    <w:rsid w:val="00AF6A5A"/>
    <w:rsid w:val="00B01782"/>
    <w:rsid w:val="00B01CFD"/>
    <w:rsid w:val="00B03FDF"/>
    <w:rsid w:val="00B114A0"/>
    <w:rsid w:val="00B11886"/>
    <w:rsid w:val="00B237A6"/>
    <w:rsid w:val="00B26F68"/>
    <w:rsid w:val="00B27A93"/>
    <w:rsid w:val="00B3497D"/>
    <w:rsid w:val="00B35A3C"/>
    <w:rsid w:val="00B423CD"/>
    <w:rsid w:val="00B44DE6"/>
    <w:rsid w:val="00B457F8"/>
    <w:rsid w:val="00B50200"/>
    <w:rsid w:val="00B53B8B"/>
    <w:rsid w:val="00B628F0"/>
    <w:rsid w:val="00B63149"/>
    <w:rsid w:val="00B70B5F"/>
    <w:rsid w:val="00B750AF"/>
    <w:rsid w:val="00B77512"/>
    <w:rsid w:val="00B77D45"/>
    <w:rsid w:val="00B831C5"/>
    <w:rsid w:val="00B9615E"/>
    <w:rsid w:val="00B96B50"/>
    <w:rsid w:val="00B97CC9"/>
    <w:rsid w:val="00BA0B06"/>
    <w:rsid w:val="00BA0D09"/>
    <w:rsid w:val="00BA1B9B"/>
    <w:rsid w:val="00BA7CC3"/>
    <w:rsid w:val="00BB1ECA"/>
    <w:rsid w:val="00BB6761"/>
    <w:rsid w:val="00BB6B90"/>
    <w:rsid w:val="00BB7125"/>
    <w:rsid w:val="00BC4B8B"/>
    <w:rsid w:val="00BC6042"/>
    <w:rsid w:val="00BE0DB0"/>
    <w:rsid w:val="00BE192C"/>
    <w:rsid w:val="00BE53A5"/>
    <w:rsid w:val="00BF0006"/>
    <w:rsid w:val="00BF0C85"/>
    <w:rsid w:val="00C01898"/>
    <w:rsid w:val="00C10C78"/>
    <w:rsid w:val="00C10ECC"/>
    <w:rsid w:val="00C16BFD"/>
    <w:rsid w:val="00C27DEF"/>
    <w:rsid w:val="00C30341"/>
    <w:rsid w:val="00C343BC"/>
    <w:rsid w:val="00C35885"/>
    <w:rsid w:val="00C404E3"/>
    <w:rsid w:val="00C41666"/>
    <w:rsid w:val="00C421B7"/>
    <w:rsid w:val="00C46F93"/>
    <w:rsid w:val="00C472F8"/>
    <w:rsid w:val="00C529BB"/>
    <w:rsid w:val="00C56E29"/>
    <w:rsid w:val="00C64837"/>
    <w:rsid w:val="00C665F5"/>
    <w:rsid w:val="00C72138"/>
    <w:rsid w:val="00C76CA4"/>
    <w:rsid w:val="00C774B1"/>
    <w:rsid w:val="00C77602"/>
    <w:rsid w:val="00C77977"/>
    <w:rsid w:val="00C83195"/>
    <w:rsid w:val="00C84A5A"/>
    <w:rsid w:val="00C851C0"/>
    <w:rsid w:val="00C923CF"/>
    <w:rsid w:val="00C956F4"/>
    <w:rsid w:val="00CA2E74"/>
    <w:rsid w:val="00CB00BA"/>
    <w:rsid w:val="00CB14FD"/>
    <w:rsid w:val="00CB3E86"/>
    <w:rsid w:val="00CC0889"/>
    <w:rsid w:val="00CC16D2"/>
    <w:rsid w:val="00CC2BF2"/>
    <w:rsid w:val="00CC7B00"/>
    <w:rsid w:val="00CD2F4B"/>
    <w:rsid w:val="00CD4F10"/>
    <w:rsid w:val="00CE03C6"/>
    <w:rsid w:val="00CE3F4F"/>
    <w:rsid w:val="00CE42B9"/>
    <w:rsid w:val="00CE5780"/>
    <w:rsid w:val="00CE5A9A"/>
    <w:rsid w:val="00CE79ED"/>
    <w:rsid w:val="00CF0324"/>
    <w:rsid w:val="00CF16D8"/>
    <w:rsid w:val="00D029BF"/>
    <w:rsid w:val="00D033F3"/>
    <w:rsid w:val="00D1127D"/>
    <w:rsid w:val="00D16181"/>
    <w:rsid w:val="00D23E02"/>
    <w:rsid w:val="00D246FA"/>
    <w:rsid w:val="00D24B5B"/>
    <w:rsid w:val="00D2706E"/>
    <w:rsid w:val="00D27447"/>
    <w:rsid w:val="00D30EF8"/>
    <w:rsid w:val="00D364D8"/>
    <w:rsid w:val="00D515DD"/>
    <w:rsid w:val="00D52EF9"/>
    <w:rsid w:val="00D607E1"/>
    <w:rsid w:val="00D7352F"/>
    <w:rsid w:val="00D753E3"/>
    <w:rsid w:val="00D75F51"/>
    <w:rsid w:val="00D76DC4"/>
    <w:rsid w:val="00D83555"/>
    <w:rsid w:val="00D852DF"/>
    <w:rsid w:val="00D86FFD"/>
    <w:rsid w:val="00D87896"/>
    <w:rsid w:val="00D9129B"/>
    <w:rsid w:val="00D95F9B"/>
    <w:rsid w:val="00D961A0"/>
    <w:rsid w:val="00DA0BA1"/>
    <w:rsid w:val="00DA57B5"/>
    <w:rsid w:val="00DB0ECA"/>
    <w:rsid w:val="00DB29B4"/>
    <w:rsid w:val="00DC07CF"/>
    <w:rsid w:val="00DC088B"/>
    <w:rsid w:val="00DC1202"/>
    <w:rsid w:val="00DC189B"/>
    <w:rsid w:val="00DC26BE"/>
    <w:rsid w:val="00DC40C5"/>
    <w:rsid w:val="00DC49DB"/>
    <w:rsid w:val="00DC5418"/>
    <w:rsid w:val="00DC54C7"/>
    <w:rsid w:val="00DD0EB7"/>
    <w:rsid w:val="00DD145F"/>
    <w:rsid w:val="00DD2246"/>
    <w:rsid w:val="00DD3458"/>
    <w:rsid w:val="00DD3677"/>
    <w:rsid w:val="00DD7714"/>
    <w:rsid w:val="00DE6207"/>
    <w:rsid w:val="00DE7418"/>
    <w:rsid w:val="00E02B2C"/>
    <w:rsid w:val="00E14A22"/>
    <w:rsid w:val="00E173D5"/>
    <w:rsid w:val="00E174E5"/>
    <w:rsid w:val="00E344AE"/>
    <w:rsid w:val="00E40F2E"/>
    <w:rsid w:val="00E4110A"/>
    <w:rsid w:val="00E427BC"/>
    <w:rsid w:val="00E456E0"/>
    <w:rsid w:val="00E468D0"/>
    <w:rsid w:val="00E4709A"/>
    <w:rsid w:val="00E50CDE"/>
    <w:rsid w:val="00E52380"/>
    <w:rsid w:val="00E55759"/>
    <w:rsid w:val="00E56787"/>
    <w:rsid w:val="00E568B2"/>
    <w:rsid w:val="00E569CD"/>
    <w:rsid w:val="00E6064C"/>
    <w:rsid w:val="00E6153F"/>
    <w:rsid w:val="00E62333"/>
    <w:rsid w:val="00E63542"/>
    <w:rsid w:val="00E63D14"/>
    <w:rsid w:val="00E64E4B"/>
    <w:rsid w:val="00E70A8E"/>
    <w:rsid w:val="00E90050"/>
    <w:rsid w:val="00E9254B"/>
    <w:rsid w:val="00E95F05"/>
    <w:rsid w:val="00EA0CCF"/>
    <w:rsid w:val="00EA1380"/>
    <w:rsid w:val="00EA3B14"/>
    <w:rsid w:val="00EA41AE"/>
    <w:rsid w:val="00EA4D8E"/>
    <w:rsid w:val="00EB02EB"/>
    <w:rsid w:val="00EB278B"/>
    <w:rsid w:val="00EC0B4B"/>
    <w:rsid w:val="00EC0CF8"/>
    <w:rsid w:val="00EC3989"/>
    <w:rsid w:val="00ED075D"/>
    <w:rsid w:val="00ED1C57"/>
    <w:rsid w:val="00ED4D85"/>
    <w:rsid w:val="00ED6FD0"/>
    <w:rsid w:val="00ED706A"/>
    <w:rsid w:val="00ED707A"/>
    <w:rsid w:val="00EE0D8E"/>
    <w:rsid w:val="00EE18C5"/>
    <w:rsid w:val="00EE5E14"/>
    <w:rsid w:val="00EE6100"/>
    <w:rsid w:val="00EF2939"/>
    <w:rsid w:val="00EF3359"/>
    <w:rsid w:val="00EF3CAD"/>
    <w:rsid w:val="00EF5F92"/>
    <w:rsid w:val="00F01FB0"/>
    <w:rsid w:val="00F05FA7"/>
    <w:rsid w:val="00F14F05"/>
    <w:rsid w:val="00F14FA1"/>
    <w:rsid w:val="00F159E3"/>
    <w:rsid w:val="00F16824"/>
    <w:rsid w:val="00F20AB2"/>
    <w:rsid w:val="00F302A0"/>
    <w:rsid w:val="00F30A2B"/>
    <w:rsid w:val="00F32BB2"/>
    <w:rsid w:val="00F33A29"/>
    <w:rsid w:val="00F40897"/>
    <w:rsid w:val="00F430C6"/>
    <w:rsid w:val="00F451DF"/>
    <w:rsid w:val="00F4790F"/>
    <w:rsid w:val="00F50D47"/>
    <w:rsid w:val="00F545D8"/>
    <w:rsid w:val="00F545DE"/>
    <w:rsid w:val="00F55BDC"/>
    <w:rsid w:val="00F55DF0"/>
    <w:rsid w:val="00F62687"/>
    <w:rsid w:val="00F64D93"/>
    <w:rsid w:val="00F766A6"/>
    <w:rsid w:val="00F86100"/>
    <w:rsid w:val="00F91BC1"/>
    <w:rsid w:val="00F973D4"/>
    <w:rsid w:val="00F97C9B"/>
    <w:rsid w:val="00FA0DD4"/>
    <w:rsid w:val="00FA0E9B"/>
    <w:rsid w:val="00FA511F"/>
    <w:rsid w:val="00FA749F"/>
    <w:rsid w:val="00FA74D2"/>
    <w:rsid w:val="00FB1BA1"/>
    <w:rsid w:val="00FB323E"/>
    <w:rsid w:val="00FB63CA"/>
    <w:rsid w:val="00FB7BE2"/>
    <w:rsid w:val="00FC193F"/>
    <w:rsid w:val="00FD300C"/>
    <w:rsid w:val="00FD7A61"/>
    <w:rsid w:val="00FE5160"/>
    <w:rsid w:val="00FE6A8D"/>
    <w:rsid w:val="00FF3D0E"/>
    <w:rsid w:val="00FF4677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9c215,#3d3938"/>
    </o:shapedefaults>
    <o:shapelayout v:ext="edit">
      <o:idmap v:ext="edit" data="2"/>
    </o:shapelayout>
  </w:shapeDefaults>
  <w:decimalSymbol w:val="."/>
  <w:listSeparator w:val=","/>
  <w14:docId w14:val="75868735"/>
  <w15:chartTrackingRefBased/>
  <w15:docId w15:val="{AE9E7CE0-BF66-4145-997C-E5A23866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ind w:right="-261"/>
      <w:jc w:val="right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right="-261"/>
      <w:jc w:val="right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A37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sid w:val="009A1B5F"/>
    <w:rPr>
      <w:color w:val="0000FF"/>
      <w:u w:val="single"/>
    </w:rPr>
  </w:style>
  <w:style w:type="paragraph" w:styleId="BalloonText">
    <w:name w:val="Balloon Text"/>
    <w:basedOn w:val="Normal"/>
    <w:semiHidden/>
    <w:rsid w:val="00B97CC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614164"/>
    <w:rPr>
      <w:rFonts w:ascii="Times New Roman" w:hAnsi="Times New Roman"/>
      <w:sz w:val="20"/>
      <w:lang w:eastAsia="en-US"/>
    </w:rPr>
  </w:style>
  <w:style w:type="character" w:customStyle="1" w:styleId="quoted11">
    <w:name w:val="quoted11"/>
    <w:rsid w:val="00614164"/>
    <w:rPr>
      <w:color w:val="660066"/>
    </w:rPr>
  </w:style>
  <w:style w:type="character" w:styleId="Strong">
    <w:name w:val="Strong"/>
    <w:qFormat/>
    <w:rsid w:val="00614164"/>
    <w:rPr>
      <w:b/>
      <w:bCs/>
    </w:rPr>
  </w:style>
  <w:style w:type="paragraph" w:styleId="NormalWeb">
    <w:name w:val="Normal (Web)"/>
    <w:basedOn w:val="Normal"/>
    <w:rsid w:val="00DC54C7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en-US"/>
    </w:rPr>
  </w:style>
  <w:style w:type="paragraph" w:styleId="BodyText">
    <w:name w:val="Body Text"/>
    <w:basedOn w:val="Normal"/>
    <w:rsid w:val="00DC54C7"/>
    <w:pPr>
      <w:jc w:val="both"/>
    </w:pPr>
    <w:rPr>
      <w:rFonts w:cs="Arial"/>
      <w:szCs w:val="24"/>
      <w:lang w:eastAsia="en-US"/>
    </w:rPr>
  </w:style>
  <w:style w:type="character" w:styleId="CommentReference">
    <w:name w:val="annotation reference"/>
    <w:semiHidden/>
    <w:rsid w:val="001A71A7"/>
    <w:rPr>
      <w:sz w:val="16"/>
      <w:szCs w:val="16"/>
    </w:rPr>
  </w:style>
  <w:style w:type="table" w:styleId="TableGrid">
    <w:name w:val="Table Grid"/>
    <w:basedOn w:val="TableNormal"/>
    <w:rsid w:val="001A7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Text">
    <w:name w:val="Text"/>
    <w:rsid w:val="008F3C4F"/>
    <w:pPr>
      <w:spacing w:after="120"/>
    </w:pPr>
    <w:rPr>
      <w:rFonts w:ascii="Arial" w:hAnsi="Arial" w:cs="Arial"/>
      <w:lang w:val="en-US" w:eastAsia="en-US"/>
    </w:rPr>
  </w:style>
  <w:style w:type="paragraph" w:customStyle="1" w:styleId="Body">
    <w:name w:val="Body"/>
    <w:basedOn w:val="Normal"/>
    <w:rsid w:val="003B5D55"/>
    <w:pPr>
      <w:tabs>
        <w:tab w:val="left" w:pos="851"/>
        <w:tab w:val="left" w:pos="1843"/>
        <w:tab w:val="left" w:pos="3119"/>
        <w:tab w:val="left" w:pos="4253"/>
      </w:tabs>
      <w:spacing w:after="240" w:line="312" w:lineRule="auto"/>
      <w:jc w:val="both"/>
    </w:pPr>
    <w:rPr>
      <w:rFonts w:ascii="Verdana" w:hAnsi="Verdana"/>
      <w:sz w:val="20"/>
    </w:rPr>
  </w:style>
  <w:style w:type="paragraph" w:customStyle="1" w:styleId="Bullet1">
    <w:name w:val="Bullet 1"/>
    <w:basedOn w:val="Normal"/>
    <w:rsid w:val="00F30A2B"/>
    <w:pPr>
      <w:numPr>
        <w:numId w:val="2"/>
      </w:numPr>
      <w:spacing w:after="240" w:line="312" w:lineRule="auto"/>
      <w:jc w:val="both"/>
    </w:pPr>
    <w:rPr>
      <w:rFonts w:ascii="Verdana" w:hAnsi="Verdana"/>
      <w:sz w:val="20"/>
    </w:rPr>
  </w:style>
  <w:style w:type="paragraph" w:customStyle="1" w:styleId="Bullet2">
    <w:name w:val="Bullet 2"/>
    <w:basedOn w:val="Normal"/>
    <w:rsid w:val="00F30A2B"/>
    <w:pPr>
      <w:numPr>
        <w:ilvl w:val="1"/>
        <w:numId w:val="2"/>
      </w:numPr>
      <w:spacing w:after="240" w:line="312" w:lineRule="auto"/>
      <w:jc w:val="both"/>
    </w:pPr>
    <w:rPr>
      <w:rFonts w:ascii="Verdana" w:hAnsi="Verdana"/>
      <w:sz w:val="20"/>
    </w:rPr>
  </w:style>
  <w:style w:type="paragraph" w:customStyle="1" w:styleId="Bullet3">
    <w:name w:val="Bullet 3"/>
    <w:basedOn w:val="Normal"/>
    <w:rsid w:val="00F30A2B"/>
    <w:pPr>
      <w:numPr>
        <w:ilvl w:val="2"/>
        <w:numId w:val="2"/>
      </w:numPr>
      <w:spacing w:after="240" w:line="312" w:lineRule="auto"/>
      <w:jc w:val="both"/>
    </w:pPr>
    <w:rPr>
      <w:rFonts w:ascii="Verdana" w:hAnsi="Verdana"/>
      <w:sz w:val="20"/>
    </w:rPr>
  </w:style>
  <w:style w:type="paragraph" w:customStyle="1" w:styleId="Sideheading">
    <w:name w:val="Sideheading"/>
    <w:basedOn w:val="Body"/>
    <w:rsid w:val="00F30A2B"/>
    <w:pPr>
      <w:tabs>
        <w:tab w:val="clear" w:pos="851"/>
        <w:tab w:val="clear" w:pos="1843"/>
        <w:tab w:val="clear" w:pos="3119"/>
        <w:tab w:val="clear" w:pos="4253"/>
      </w:tabs>
    </w:pPr>
    <w:rPr>
      <w:b/>
      <w:caps/>
    </w:rPr>
  </w:style>
  <w:style w:type="paragraph" w:styleId="CommentSubject">
    <w:name w:val="annotation subject"/>
    <w:basedOn w:val="CommentText"/>
    <w:next w:val="CommentText"/>
    <w:semiHidden/>
    <w:rsid w:val="0065764C"/>
    <w:rPr>
      <w:rFonts w:ascii="Arial" w:hAnsi="Arial"/>
      <w:b/>
      <w:bCs/>
      <w:lang w:eastAsia="en-GB"/>
    </w:rPr>
  </w:style>
  <w:style w:type="paragraph" w:styleId="ListParagraph">
    <w:name w:val="List Paragraph"/>
    <w:basedOn w:val="Normal"/>
    <w:qFormat/>
    <w:rsid w:val="00C923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DocumentMap">
    <w:name w:val="Document Map"/>
    <w:basedOn w:val="Normal"/>
    <w:semiHidden/>
    <w:rsid w:val="00393C9D"/>
    <w:pPr>
      <w:shd w:val="clear" w:color="auto" w:fill="000080"/>
    </w:pPr>
    <w:rPr>
      <w:rFonts w:ascii="Tahoma" w:hAnsi="Tahoma" w:cs="Tahoma"/>
      <w:sz w:val="20"/>
    </w:rPr>
  </w:style>
  <w:style w:type="paragraph" w:customStyle="1" w:styleId="Level1">
    <w:name w:val="Level 1"/>
    <w:basedOn w:val="Normal"/>
    <w:rsid w:val="000B62FE"/>
    <w:pPr>
      <w:numPr>
        <w:numId w:val="15"/>
      </w:numPr>
      <w:spacing w:after="240" w:line="312" w:lineRule="auto"/>
      <w:jc w:val="both"/>
      <w:outlineLvl w:val="0"/>
    </w:pPr>
    <w:rPr>
      <w:rFonts w:ascii="Verdana" w:hAnsi="Verdana"/>
      <w:sz w:val="20"/>
    </w:rPr>
  </w:style>
  <w:style w:type="paragraph" w:customStyle="1" w:styleId="Level2">
    <w:name w:val="Level 2"/>
    <w:basedOn w:val="Normal"/>
    <w:rsid w:val="000B62FE"/>
    <w:pPr>
      <w:numPr>
        <w:ilvl w:val="1"/>
        <w:numId w:val="15"/>
      </w:numPr>
      <w:spacing w:after="240" w:line="312" w:lineRule="auto"/>
      <w:jc w:val="both"/>
      <w:outlineLvl w:val="1"/>
    </w:pPr>
    <w:rPr>
      <w:rFonts w:ascii="Verdana" w:hAnsi="Verdana"/>
      <w:sz w:val="20"/>
    </w:rPr>
  </w:style>
  <w:style w:type="paragraph" w:customStyle="1" w:styleId="Level3">
    <w:name w:val="Level 3"/>
    <w:basedOn w:val="Normal"/>
    <w:rsid w:val="000B62FE"/>
    <w:pPr>
      <w:numPr>
        <w:ilvl w:val="2"/>
        <w:numId w:val="15"/>
      </w:numPr>
      <w:spacing w:after="240" w:line="312" w:lineRule="auto"/>
      <w:jc w:val="both"/>
      <w:outlineLvl w:val="2"/>
    </w:pPr>
    <w:rPr>
      <w:rFonts w:ascii="Verdana" w:hAnsi="Verdana"/>
      <w:sz w:val="20"/>
    </w:rPr>
  </w:style>
  <w:style w:type="paragraph" w:customStyle="1" w:styleId="Level4">
    <w:name w:val="Level 4"/>
    <w:basedOn w:val="Normal"/>
    <w:rsid w:val="000B62FE"/>
    <w:pPr>
      <w:numPr>
        <w:ilvl w:val="3"/>
        <w:numId w:val="15"/>
      </w:numPr>
      <w:spacing w:after="240" w:line="312" w:lineRule="auto"/>
      <w:jc w:val="both"/>
      <w:outlineLvl w:val="3"/>
    </w:pPr>
    <w:rPr>
      <w:rFonts w:ascii="Verdana" w:hAnsi="Verdana"/>
      <w:sz w:val="20"/>
    </w:rPr>
  </w:style>
  <w:style w:type="paragraph" w:customStyle="1" w:styleId="Level5">
    <w:name w:val="Level 5"/>
    <w:basedOn w:val="Normal"/>
    <w:rsid w:val="000B62FE"/>
    <w:pPr>
      <w:numPr>
        <w:ilvl w:val="4"/>
        <w:numId w:val="15"/>
      </w:numPr>
      <w:spacing w:after="240" w:line="312" w:lineRule="auto"/>
      <w:jc w:val="both"/>
      <w:outlineLvl w:val="4"/>
    </w:pPr>
    <w:rPr>
      <w:rFonts w:ascii="Verdana" w:hAnsi="Verdana"/>
      <w:sz w:val="20"/>
    </w:rPr>
  </w:style>
  <w:style w:type="paragraph" w:styleId="Title">
    <w:name w:val="Title"/>
    <w:basedOn w:val="Normal"/>
    <w:qFormat/>
    <w:rsid w:val="00C7797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qFormat/>
    <w:rsid w:val="00C77977"/>
    <w:pPr>
      <w:spacing w:after="60"/>
      <w:jc w:val="center"/>
      <w:outlineLvl w:val="1"/>
    </w:pPr>
    <w:rPr>
      <w:rFonts w:cs="Arial"/>
      <w:szCs w:val="24"/>
      <w:lang w:eastAsia="en-US"/>
    </w:rPr>
  </w:style>
  <w:style w:type="paragraph" w:styleId="BodyText3">
    <w:name w:val="Body Text 3"/>
    <w:basedOn w:val="Normal"/>
    <w:link w:val="BodyText3Char"/>
    <w:rsid w:val="00DC541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DC5418"/>
    <w:rPr>
      <w:rFonts w:ascii="Arial" w:hAnsi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DC541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C5418"/>
    <w:rPr>
      <w:rFonts w:ascii="Arial" w:hAnsi="Arial"/>
      <w:sz w:val="24"/>
    </w:rPr>
  </w:style>
  <w:style w:type="character" w:customStyle="1" w:styleId="x210">
    <w:name w:val="x210"/>
    <w:rsid w:val="00231527"/>
    <w:rPr>
      <w:rFonts w:ascii="Tahoma" w:hAnsi="Tahoma" w:cs="Tahoma" w:hint="default"/>
      <w:b/>
      <w:bCs/>
      <w:color w:val="3C3C3C"/>
      <w:sz w:val="20"/>
      <w:szCs w:val="20"/>
    </w:rPr>
  </w:style>
  <w:style w:type="character" w:customStyle="1" w:styleId="FooterChar">
    <w:name w:val="Footer Char"/>
    <w:link w:val="Footer"/>
    <w:uiPriority w:val="99"/>
    <w:rsid w:val="0030226C"/>
    <w:rPr>
      <w:rFonts w:ascii="Arial" w:hAnsi="Arial"/>
      <w:sz w:val="24"/>
    </w:rPr>
  </w:style>
  <w:style w:type="character" w:customStyle="1" w:styleId="Heading4Char">
    <w:name w:val="Heading 4 Char"/>
    <w:link w:val="Heading4"/>
    <w:semiHidden/>
    <w:rsid w:val="009A37D1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9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walsh\Local%20Settings\Temporary%20Internet%20Files\OLK33\Letter%20Text%20Template%20IIP%20(v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Text Template IIP (v3)</Template>
  <TotalTime>32</TotalTime>
  <Pages>2</Pages>
  <Words>767</Words>
  <Characters>4154</Characters>
  <Application>Microsoft Office Word</Application>
  <DocSecurity>0</DocSecurity>
  <Lines>106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template (v3) revised Sept 2006</vt:lpstr>
    </vt:vector>
  </TitlesOfParts>
  <Company>NCC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(v3) revised Sept 2006</dc:title>
  <dc:subject/>
  <dc:creator>kwalsh</dc:creator>
  <cp:keywords/>
  <cp:lastModifiedBy>Louise Hobbs</cp:lastModifiedBy>
  <cp:revision>19</cp:revision>
  <cp:lastPrinted>2015-06-10T12:28:00Z</cp:lastPrinted>
  <dcterms:created xsi:type="dcterms:W3CDTF">2024-08-28T11:56:00Z</dcterms:created>
  <dcterms:modified xsi:type="dcterms:W3CDTF">2025-11-26T14:38:00Z</dcterms:modified>
</cp:coreProperties>
</file>