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3B17" w14:textId="77777777" w:rsidR="00400253" w:rsidRPr="00400253" w:rsidRDefault="00400253" w:rsidP="00400253">
      <w:pPr>
        <w:rPr>
          <w:vanish/>
        </w:rPr>
      </w:pPr>
    </w:p>
    <w:p w14:paraId="7751BB91" w14:textId="77777777" w:rsidR="001826F3" w:rsidRPr="00E9254B" w:rsidRDefault="001826F3" w:rsidP="008F3C4F">
      <w:pPr>
        <w:pStyle w:val="Text"/>
        <w:spacing w:after="0"/>
        <w:rPr>
          <w:sz w:val="24"/>
          <w:szCs w:val="24"/>
        </w:rPr>
      </w:pPr>
    </w:p>
    <w:p w14:paraId="15959E31" w14:textId="77777777" w:rsidR="001826F3" w:rsidRPr="00D94482" w:rsidRDefault="001826F3" w:rsidP="008F3C4F">
      <w:pPr>
        <w:pStyle w:val="Text"/>
        <w:spacing w:after="0"/>
        <w:rPr>
          <w:color w:val="FF0000"/>
          <w:sz w:val="24"/>
          <w:szCs w:val="24"/>
        </w:rPr>
      </w:pPr>
    </w:p>
    <w:p w14:paraId="27E282A9" w14:textId="77777777" w:rsidR="0048278A" w:rsidRPr="00D94482" w:rsidRDefault="0048278A" w:rsidP="0048278A">
      <w:pPr>
        <w:ind w:left="567"/>
        <w:jc w:val="both"/>
        <w:rPr>
          <w:rFonts w:cs="Arial"/>
          <w:color w:val="FF0000"/>
          <w:szCs w:val="24"/>
        </w:rPr>
      </w:pPr>
      <w:r w:rsidRPr="00D94482">
        <w:rPr>
          <w:rFonts w:cs="Arial"/>
          <w:color w:val="FF0000"/>
          <w:szCs w:val="24"/>
        </w:rPr>
        <w:t>L</w:t>
      </w:r>
      <w:r w:rsidR="006B276E" w:rsidRPr="00D94482">
        <w:rPr>
          <w:rFonts w:cs="Arial"/>
          <w:color w:val="FF0000"/>
          <w:szCs w:val="24"/>
        </w:rPr>
        <w:t xml:space="preserve">etter from </w:t>
      </w:r>
      <w:r w:rsidRPr="00D94482">
        <w:rPr>
          <w:rFonts w:cs="Arial"/>
          <w:color w:val="FF0000"/>
          <w:szCs w:val="24"/>
        </w:rPr>
        <w:t xml:space="preserve">decision maker to employee following initial </w:t>
      </w:r>
      <w:proofErr w:type="gramStart"/>
      <w:r w:rsidRPr="00D94482">
        <w:rPr>
          <w:rFonts w:cs="Arial"/>
          <w:color w:val="FF0000"/>
          <w:szCs w:val="24"/>
        </w:rPr>
        <w:t>fact finding</w:t>
      </w:r>
      <w:proofErr w:type="gramEnd"/>
      <w:r w:rsidRPr="00D94482">
        <w:rPr>
          <w:rFonts w:cs="Arial"/>
          <w:color w:val="FF0000"/>
          <w:szCs w:val="24"/>
        </w:rPr>
        <w:t xml:space="preserve"> meeting</w:t>
      </w:r>
      <w:r w:rsidR="00D94482">
        <w:rPr>
          <w:rFonts w:cs="Arial"/>
          <w:color w:val="FF0000"/>
          <w:szCs w:val="24"/>
        </w:rPr>
        <w:t>, advising that further investigation is required to assist them with their decision making</w:t>
      </w:r>
      <w:r w:rsidRPr="00D94482">
        <w:rPr>
          <w:rFonts w:cs="Arial"/>
          <w:color w:val="FF0000"/>
          <w:szCs w:val="24"/>
        </w:rPr>
        <w:t>.</w:t>
      </w:r>
    </w:p>
    <w:p w14:paraId="37BB6476" w14:textId="77777777" w:rsidR="002A02AB" w:rsidRPr="002A02AB" w:rsidRDefault="002A02AB" w:rsidP="002A02AB">
      <w:pPr>
        <w:ind w:left="567"/>
        <w:jc w:val="both"/>
        <w:rPr>
          <w:rFonts w:cs="Arial"/>
          <w:color w:val="FF0000"/>
          <w:szCs w:val="24"/>
        </w:rPr>
      </w:pPr>
      <w:r w:rsidRPr="002A02AB">
        <w:rPr>
          <w:rFonts w:cs="Arial"/>
          <w:color w:val="FF0000"/>
          <w:szCs w:val="24"/>
        </w:rPr>
        <w:t>This letter should be from the DM, i.e. for misconduct concerns, this letter should be from the headteacher; or, for gross misconduct, this should be from the chair of the governing body’s Staff Disciplinary Panel.</w:t>
      </w:r>
    </w:p>
    <w:p w14:paraId="2B09DF41" w14:textId="77777777" w:rsidR="0048278A" w:rsidRDefault="0048278A" w:rsidP="0048278A">
      <w:pPr>
        <w:ind w:left="567"/>
        <w:jc w:val="both"/>
        <w:rPr>
          <w:rFonts w:cs="Arial"/>
          <w:szCs w:val="24"/>
        </w:rPr>
      </w:pPr>
    </w:p>
    <w:p w14:paraId="34C69908" w14:textId="77777777" w:rsidR="0048278A" w:rsidRDefault="0048278A" w:rsidP="0048278A">
      <w:pPr>
        <w:ind w:left="567"/>
        <w:jc w:val="both"/>
        <w:rPr>
          <w:rFonts w:cs="Arial"/>
          <w:szCs w:val="24"/>
        </w:rPr>
      </w:pPr>
    </w:p>
    <w:p w14:paraId="41E98845" w14:textId="77777777" w:rsidR="0048278A" w:rsidRPr="0048278A" w:rsidRDefault="0048278A" w:rsidP="0048278A">
      <w:pPr>
        <w:ind w:left="567"/>
        <w:jc w:val="both"/>
        <w:rPr>
          <w:rFonts w:cs="Arial"/>
          <w:b/>
          <w:szCs w:val="24"/>
        </w:rPr>
      </w:pPr>
      <w:r w:rsidRPr="0048278A">
        <w:rPr>
          <w:rFonts w:cs="Arial"/>
          <w:b/>
          <w:szCs w:val="24"/>
        </w:rPr>
        <w:t>PRIVATE &amp; CONFIDENTIAL</w:t>
      </w:r>
      <w:r>
        <w:rPr>
          <w:rFonts w:cs="Arial"/>
          <w:b/>
          <w:szCs w:val="24"/>
        </w:rPr>
        <w:tab/>
      </w:r>
      <w:r>
        <w:rPr>
          <w:rFonts w:cs="Arial"/>
          <w:b/>
          <w:szCs w:val="24"/>
        </w:rPr>
        <w:tab/>
      </w:r>
      <w:r>
        <w:rPr>
          <w:rFonts w:cs="Arial"/>
          <w:b/>
          <w:szCs w:val="24"/>
        </w:rPr>
        <w:tab/>
      </w:r>
      <w:r>
        <w:rPr>
          <w:rFonts w:cs="Arial"/>
          <w:b/>
          <w:szCs w:val="24"/>
        </w:rPr>
        <w:tab/>
      </w:r>
      <w:r>
        <w:rPr>
          <w:b/>
          <w:sz w:val="22"/>
          <w:szCs w:val="22"/>
        </w:rPr>
        <w:t>[School logo/contact details]</w:t>
      </w:r>
    </w:p>
    <w:p w14:paraId="371D9A08" w14:textId="77777777" w:rsidR="0048278A" w:rsidRPr="0048278A" w:rsidRDefault="0048278A" w:rsidP="0048278A">
      <w:pPr>
        <w:ind w:left="567"/>
        <w:jc w:val="both"/>
        <w:rPr>
          <w:rFonts w:cs="Arial"/>
          <w:szCs w:val="24"/>
        </w:rPr>
      </w:pPr>
      <w:r w:rsidRPr="0048278A">
        <w:rPr>
          <w:rFonts w:cs="Arial"/>
          <w:szCs w:val="24"/>
        </w:rPr>
        <w:t>[Name/address]</w:t>
      </w:r>
    </w:p>
    <w:p w14:paraId="05AAEC04" w14:textId="77777777" w:rsidR="0048278A" w:rsidRPr="0048278A" w:rsidRDefault="0048278A" w:rsidP="0048278A">
      <w:pPr>
        <w:ind w:left="567"/>
        <w:jc w:val="both"/>
        <w:rPr>
          <w:rFonts w:cs="Arial"/>
          <w:szCs w:val="24"/>
        </w:rPr>
      </w:pPr>
    </w:p>
    <w:p w14:paraId="092D1765" w14:textId="77777777" w:rsidR="0048278A" w:rsidRDefault="0048278A" w:rsidP="0048278A">
      <w:pPr>
        <w:ind w:left="567"/>
        <w:jc w:val="both"/>
        <w:rPr>
          <w:rFonts w:cs="Arial"/>
          <w:szCs w:val="24"/>
        </w:rPr>
      </w:pPr>
      <w:r w:rsidRPr="0048278A">
        <w:rPr>
          <w:rFonts w:cs="Arial"/>
          <w:szCs w:val="24"/>
        </w:rPr>
        <w:t>[Date]</w:t>
      </w:r>
    </w:p>
    <w:p w14:paraId="21E72B2D" w14:textId="77777777" w:rsidR="007025F7" w:rsidRDefault="007025F7" w:rsidP="00A86205">
      <w:pPr>
        <w:ind w:left="567"/>
        <w:jc w:val="both"/>
        <w:rPr>
          <w:rFonts w:cs="Arial"/>
          <w:szCs w:val="24"/>
        </w:rPr>
      </w:pPr>
    </w:p>
    <w:p w14:paraId="3C701AA4" w14:textId="77777777" w:rsidR="00DC5418" w:rsidRPr="00DC5418" w:rsidRDefault="007C215C" w:rsidP="00A86205">
      <w:pPr>
        <w:ind w:left="567"/>
        <w:jc w:val="both"/>
        <w:rPr>
          <w:rFonts w:cs="Arial"/>
          <w:szCs w:val="24"/>
        </w:rPr>
      </w:pPr>
      <w:r>
        <w:rPr>
          <w:rFonts w:cs="Arial"/>
          <w:szCs w:val="24"/>
        </w:rPr>
        <w:t xml:space="preserve">Dear </w:t>
      </w:r>
      <w:r w:rsidR="00963ABE">
        <w:rPr>
          <w:rFonts w:cs="Arial"/>
          <w:szCs w:val="24"/>
        </w:rPr>
        <w:t>[insert name]</w:t>
      </w:r>
      <w:r w:rsidR="00DC5418" w:rsidRPr="00DC5418">
        <w:rPr>
          <w:rFonts w:cs="Arial"/>
          <w:szCs w:val="24"/>
        </w:rPr>
        <w:t>,</w:t>
      </w:r>
    </w:p>
    <w:p w14:paraId="33BACF62" w14:textId="77777777" w:rsidR="00DC5418" w:rsidRPr="00DC5418" w:rsidRDefault="00DC5418" w:rsidP="00DC5418">
      <w:pPr>
        <w:jc w:val="both"/>
        <w:rPr>
          <w:rFonts w:cs="Arial"/>
          <w:szCs w:val="24"/>
        </w:rPr>
      </w:pPr>
    </w:p>
    <w:p w14:paraId="20B2B939" w14:textId="77777777" w:rsidR="00DC5418" w:rsidRPr="00DC5418" w:rsidRDefault="00F9519A" w:rsidP="00DC5418">
      <w:pPr>
        <w:ind w:left="567" w:right="425"/>
        <w:jc w:val="both"/>
        <w:rPr>
          <w:rFonts w:cs="Arial"/>
          <w:b/>
          <w:szCs w:val="24"/>
          <w:u w:val="single"/>
        </w:rPr>
      </w:pPr>
      <w:r>
        <w:rPr>
          <w:rFonts w:cs="Arial"/>
          <w:b/>
          <w:szCs w:val="24"/>
          <w:u w:val="single"/>
        </w:rPr>
        <w:t>Subject</w:t>
      </w:r>
      <w:r w:rsidR="00C818DD">
        <w:rPr>
          <w:rFonts w:cs="Arial"/>
          <w:b/>
          <w:szCs w:val="24"/>
          <w:u w:val="single"/>
        </w:rPr>
        <w:t xml:space="preserve">: Instigation of </w:t>
      </w:r>
      <w:r w:rsidR="00A85687">
        <w:rPr>
          <w:rFonts w:cs="Arial"/>
          <w:b/>
          <w:szCs w:val="24"/>
          <w:u w:val="single"/>
        </w:rPr>
        <w:t xml:space="preserve">disciplinary </w:t>
      </w:r>
      <w:r w:rsidR="00EA3B14">
        <w:rPr>
          <w:rFonts w:cs="Arial"/>
          <w:b/>
          <w:szCs w:val="24"/>
          <w:u w:val="single"/>
        </w:rPr>
        <w:t>investigation</w:t>
      </w:r>
      <w:r w:rsidR="00F45504">
        <w:rPr>
          <w:rFonts w:cs="Arial"/>
          <w:b/>
          <w:szCs w:val="24"/>
          <w:u w:val="single"/>
        </w:rPr>
        <w:t xml:space="preserve"> into allegations of [</w:t>
      </w:r>
      <w:r w:rsidR="004B3E06">
        <w:rPr>
          <w:rFonts w:cs="Arial"/>
          <w:b/>
          <w:szCs w:val="24"/>
          <w:u w:val="single"/>
        </w:rPr>
        <w:t>insert</w:t>
      </w:r>
      <w:r w:rsidR="00F45504">
        <w:rPr>
          <w:rFonts w:cs="Arial"/>
          <w:b/>
          <w:szCs w:val="24"/>
          <w:u w:val="single"/>
        </w:rPr>
        <w:t xml:space="preserve"> – Misconduct or Gross Misconduct]</w:t>
      </w:r>
    </w:p>
    <w:p w14:paraId="0378724A" w14:textId="77777777" w:rsidR="00DC5418" w:rsidRDefault="00DC5418" w:rsidP="00DC5418">
      <w:pPr>
        <w:ind w:left="567" w:right="425"/>
        <w:jc w:val="both"/>
        <w:rPr>
          <w:rFonts w:cs="Arial"/>
          <w:b/>
          <w:szCs w:val="24"/>
          <w:u w:val="single"/>
        </w:rPr>
      </w:pPr>
    </w:p>
    <w:p w14:paraId="3EC5254C" w14:textId="77777777" w:rsidR="00C818DD" w:rsidRDefault="00C818DD" w:rsidP="00F40897">
      <w:pPr>
        <w:pStyle w:val="BodyText"/>
        <w:spacing w:before="100" w:beforeAutospacing="1" w:after="100" w:afterAutospacing="1"/>
        <w:ind w:left="567"/>
      </w:pPr>
      <w:r>
        <w:t xml:space="preserve">I write further to the initial fact find meeting that was undertaken </w:t>
      </w:r>
      <w:r w:rsidR="00D90D54">
        <w:t xml:space="preserve">with you </w:t>
      </w:r>
      <w:r>
        <w:t>on</w:t>
      </w:r>
      <w:r w:rsidR="00D90D54">
        <w:t xml:space="preserve"> [insert date] by [insert name], to ascertain your initial response to the current</w:t>
      </w:r>
      <w:r w:rsidR="00C36650">
        <w:t xml:space="preserve"> conduct concerns about you. [Or, </w:t>
      </w:r>
      <w:r w:rsidR="000D271D">
        <w:t xml:space="preserve">if something else has led to raising allegations and instigating an investigation, state what this is </w:t>
      </w:r>
      <w:r w:rsidR="00C36650" w:rsidRPr="00C36650">
        <w:t>e.g. (a) information provided by the poli</w:t>
      </w:r>
      <w:r w:rsidR="000D271D">
        <w:t>ce (b) LADO recommendation etc</w:t>
      </w:r>
      <w:r w:rsidR="00C36650" w:rsidRPr="00C36650">
        <w:t xml:space="preserve"> on [insert date],</w:t>
      </w:r>
    </w:p>
    <w:p w14:paraId="2C34B917" w14:textId="77777777" w:rsidR="00C0539E" w:rsidRDefault="00C0539E" w:rsidP="00F40897">
      <w:pPr>
        <w:pStyle w:val="BodyText"/>
        <w:spacing w:before="100" w:beforeAutospacing="1" w:after="100" w:afterAutospacing="1"/>
        <w:ind w:left="567"/>
      </w:pPr>
      <w:r>
        <w:t xml:space="preserve">Having </w:t>
      </w:r>
      <w:r w:rsidR="000560A0">
        <w:t xml:space="preserve">considered the information from the initial fact find, </w:t>
      </w:r>
      <w:r w:rsidR="00F40897" w:rsidRPr="000720A9">
        <w:t xml:space="preserve">I have </w:t>
      </w:r>
      <w:r w:rsidR="00891FD7">
        <w:t>taken</w:t>
      </w:r>
      <w:r w:rsidR="007025F7">
        <w:t xml:space="preserve"> the decision</w:t>
      </w:r>
      <w:r w:rsidR="00D90D54">
        <w:t xml:space="preserve"> to </w:t>
      </w:r>
      <w:r w:rsidR="006B276E">
        <w:t>instigate</w:t>
      </w:r>
      <w:r w:rsidR="00BB393A">
        <w:t xml:space="preserve"> </w:t>
      </w:r>
      <w:r>
        <w:t xml:space="preserve">a formal disciplinary investigation </w:t>
      </w:r>
      <w:r w:rsidR="006B276E">
        <w:t xml:space="preserve">which will be undertaken </w:t>
      </w:r>
      <w:r w:rsidR="006B276E" w:rsidRPr="006B276E">
        <w:t xml:space="preserve">by </w:t>
      </w:r>
      <w:r w:rsidR="00BB393A" w:rsidRPr="006B276E">
        <w:t>[</w:t>
      </w:r>
      <w:r w:rsidRPr="006B276E">
        <w:t>insert name]</w:t>
      </w:r>
      <w:r w:rsidR="006B276E" w:rsidRPr="006B276E">
        <w:t>.</w:t>
      </w:r>
      <w:r>
        <w:t xml:space="preserve"> </w:t>
      </w:r>
      <w:r w:rsidR="006B276E">
        <w:t xml:space="preserve">They </w:t>
      </w:r>
      <w:r w:rsidR="000A33AD">
        <w:t>will be in contact with you in due course to arrange an interview date.</w:t>
      </w:r>
    </w:p>
    <w:p w14:paraId="7DAD7115" w14:textId="77777777" w:rsidR="00963ABE" w:rsidRDefault="00C0539E" w:rsidP="00F40897">
      <w:pPr>
        <w:pStyle w:val="BodyText"/>
        <w:spacing w:before="100" w:beforeAutospacing="1" w:after="100" w:afterAutospacing="1"/>
        <w:ind w:left="567"/>
      </w:pPr>
      <w:r>
        <w:t>The allegation</w:t>
      </w:r>
      <w:r w:rsidR="000A33AD">
        <w:t>(</w:t>
      </w:r>
      <w:r>
        <w:t>s</w:t>
      </w:r>
      <w:r w:rsidR="000A33AD">
        <w:t>)</w:t>
      </w:r>
      <w:r>
        <w:t xml:space="preserve"> against you at this stage are</w:t>
      </w:r>
      <w:r w:rsidR="00F40897">
        <w:t xml:space="preserve">: </w:t>
      </w:r>
    </w:p>
    <w:p w14:paraId="01D828A5" w14:textId="77777777" w:rsidR="00541141" w:rsidRDefault="00A35309" w:rsidP="00541141">
      <w:pPr>
        <w:numPr>
          <w:ilvl w:val="0"/>
          <w:numId w:val="27"/>
        </w:numPr>
        <w:spacing w:before="100" w:beforeAutospacing="1" w:after="100" w:afterAutospacing="1"/>
        <w:ind w:left="993" w:right="425" w:hanging="426"/>
        <w:jc w:val="both"/>
        <w:rPr>
          <w:rFonts w:cs="Arial"/>
          <w:szCs w:val="24"/>
        </w:rPr>
      </w:pPr>
      <w:r>
        <w:rPr>
          <w:rFonts w:cs="Arial"/>
          <w:szCs w:val="24"/>
        </w:rPr>
        <w:t xml:space="preserve">[insert </w:t>
      </w:r>
      <w:r w:rsidR="00D51EB8">
        <w:rPr>
          <w:rFonts w:cs="Arial"/>
          <w:szCs w:val="24"/>
        </w:rPr>
        <w:t>allegation</w:t>
      </w:r>
      <w:r>
        <w:rPr>
          <w:rFonts w:cs="Arial"/>
          <w:szCs w:val="24"/>
        </w:rPr>
        <w:t>]</w:t>
      </w:r>
    </w:p>
    <w:p w14:paraId="5C9BF8B6" w14:textId="77777777" w:rsidR="00A35309" w:rsidRPr="00541141" w:rsidRDefault="00A35309" w:rsidP="00541141">
      <w:pPr>
        <w:numPr>
          <w:ilvl w:val="0"/>
          <w:numId w:val="27"/>
        </w:numPr>
        <w:spacing w:before="100" w:beforeAutospacing="1" w:after="100" w:afterAutospacing="1"/>
        <w:ind w:left="993" w:right="425" w:hanging="426"/>
        <w:jc w:val="both"/>
        <w:rPr>
          <w:rFonts w:cs="Arial"/>
          <w:szCs w:val="24"/>
        </w:rPr>
      </w:pPr>
      <w:r>
        <w:rPr>
          <w:rFonts w:cs="Arial"/>
          <w:szCs w:val="24"/>
        </w:rPr>
        <w:t xml:space="preserve">[insert </w:t>
      </w:r>
      <w:r w:rsidR="00D51EB8">
        <w:rPr>
          <w:rFonts w:cs="Arial"/>
          <w:szCs w:val="24"/>
        </w:rPr>
        <w:t>allegation</w:t>
      </w:r>
      <w:r>
        <w:rPr>
          <w:rFonts w:cs="Arial"/>
          <w:szCs w:val="24"/>
        </w:rPr>
        <w:t>]</w:t>
      </w:r>
    </w:p>
    <w:p w14:paraId="66A155DA" w14:textId="77777777" w:rsidR="00DC5418" w:rsidRPr="00DC5418" w:rsidRDefault="00DC5418" w:rsidP="00A86205">
      <w:pPr>
        <w:ind w:right="425"/>
        <w:jc w:val="both"/>
        <w:rPr>
          <w:rFonts w:cs="Arial"/>
          <w:szCs w:val="24"/>
        </w:rPr>
      </w:pPr>
    </w:p>
    <w:p w14:paraId="56678714" w14:textId="77777777" w:rsidR="00D7623C" w:rsidRDefault="00D7623C" w:rsidP="007025F7">
      <w:pPr>
        <w:pStyle w:val="NormalWeb"/>
        <w:spacing w:before="0" w:beforeAutospacing="0" w:after="0" w:afterAutospacing="0"/>
        <w:ind w:left="567"/>
        <w:jc w:val="both"/>
        <w:rPr>
          <w:rFonts w:ascii="Arial" w:hAnsi="Arial" w:cs="Arial"/>
        </w:rPr>
      </w:pPr>
      <w:r w:rsidRPr="00D7623C">
        <w:rPr>
          <w:rFonts w:ascii="Arial" w:hAnsi="Arial" w:cs="Arial"/>
        </w:rPr>
        <w:t xml:space="preserve">On receipt of the </w:t>
      </w:r>
      <w:r w:rsidR="006B276E">
        <w:rPr>
          <w:rFonts w:ascii="Arial" w:hAnsi="Arial" w:cs="Arial"/>
        </w:rPr>
        <w:t>i</w:t>
      </w:r>
      <w:r w:rsidRPr="00D7623C">
        <w:rPr>
          <w:rFonts w:ascii="Arial" w:hAnsi="Arial" w:cs="Arial"/>
        </w:rPr>
        <w:t>nvestigat</w:t>
      </w:r>
      <w:r w:rsidR="006B276E">
        <w:rPr>
          <w:rFonts w:ascii="Arial" w:hAnsi="Arial" w:cs="Arial"/>
        </w:rPr>
        <w:t>ion</w:t>
      </w:r>
      <w:r w:rsidRPr="00D7623C">
        <w:rPr>
          <w:rFonts w:ascii="Arial" w:hAnsi="Arial" w:cs="Arial"/>
        </w:rPr>
        <w:t xml:space="preserve"> report, I will determine whether there is a potential case for you to answer and, if this is the case, you will be invited to a formal disciplinary hearing.</w:t>
      </w:r>
    </w:p>
    <w:p w14:paraId="5CB5DFE8" w14:textId="77777777" w:rsidR="00D7623C" w:rsidRDefault="00D7623C" w:rsidP="007025F7">
      <w:pPr>
        <w:pStyle w:val="NormalWeb"/>
        <w:spacing w:before="0" w:beforeAutospacing="0" w:after="0" w:afterAutospacing="0"/>
        <w:ind w:left="567"/>
        <w:jc w:val="both"/>
        <w:rPr>
          <w:rFonts w:ascii="Arial" w:hAnsi="Arial" w:cs="Arial"/>
        </w:rPr>
      </w:pPr>
    </w:p>
    <w:p w14:paraId="485BB8B9" w14:textId="77777777" w:rsidR="00D7623C" w:rsidRDefault="00D7623C" w:rsidP="007025F7">
      <w:pPr>
        <w:pStyle w:val="NormalWeb"/>
        <w:spacing w:before="0" w:beforeAutospacing="0" w:after="0" w:afterAutospacing="0"/>
        <w:ind w:left="567"/>
        <w:jc w:val="both"/>
        <w:rPr>
          <w:rFonts w:ascii="Arial" w:hAnsi="Arial" w:cs="Arial"/>
        </w:rPr>
      </w:pPr>
      <w:r w:rsidRPr="00D7623C">
        <w:rPr>
          <w:rFonts w:ascii="Arial" w:hAnsi="Arial" w:cs="Arial"/>
        </w:rPr>
        <w:t>Should this case proceed to a formal disciplinary hearing, these allegation</w:t>
      </w:r>
      <w:r>
        <w:rPr>
          <w:rFonts w:ascii="Arial" w:hAnsi="Arial" w:cs="Arial"/>
        </w:rPr>
        <w:t>(</w:t>
      </w:r>
      <w:r w:rsidRPr="00D7623C">
        <w:rPr>
          <w:rFonts w:ascii="Arial" w:hAnsi="Arial" w:cs="Arial"/>
        </w:rPr>
        <w:t>s</w:t>
      </w:r>
      <w:r>
        <w:rPr>
          <w:rFonts w:ascii="Arial" w:hAnsi="Arial" w:cs="Arial"/>
        </w:rPr>
        <w:t>)</w:t>
      </w:r>
      <w:r w:rsidRPr="00D7623C">
        <w:rPr>
          <w:rFonts w:ascii="Arial" w:hAnsi="Arial" w:cs="Arial"/>
        </w:rPr>
        <w:t xml:space="preserve">, if proven, are considered [misconduct and could result in a </w:t>
      </w:r>
      <w:r w:rsidR="002A02AB">
        <w:rPr>
          <w:rFonts w:ascii="Arial" w:hAnsi="Arial" w:cs="Arial"/>
        </w:rPr>
        <w:t>f</w:t>
      </w:r>
      <w:r w:rsidRPr="00D7623C">
        <w:rPr>
          <w:rFonts w:ascii="Arial" w:hAnsi="Arial" w:cs="Arial"/>
        </w:rPr>
        <w:t xml:space="preserve">inal </w:t>
      </w:r>
      <w:r w:rsidR="002A02AB">
        <w:rPr>
          <w:rFonts w:ascii="Arial" w:hAnsi="Arial" w:cs="Arial"/>
        </w:rPr>
        <w:t>w</w:t>
      </w:r>
      <w:r w:rsidRPr="00D7623C">
        <w:rPr>
          <w:rFonts w:ascii="Arial" w:hAnsi="Arial" w:cs="Arial"/>
        </w:rPr>
        <w:t xml:space="preserve">ritten warning] </w:t>
      </w:r>
      <w:r w:rsidRPr="00D7623C">
        <w:rPr>
          <w:rFonts w:ascii="Arial" w:hAnsi="Arial" w:cs="Arial"/>
          <w:b/>
        </w:rPr>
        <w:t>or</w:t>
      </w:r>
      <w:r w:rsidRPr="00D7623C">
        <w:rPr>
          <w:rFonts w:ascii="Arial" w:hAnsi="Arial" w:cs="Arial"/>
        </w:rPr>
        <w:t xml:space="preserve"> [gross misconduct and could result in your dismissal from the Council], unless there are acceptable mitigating circumstances.</w:t>
      </w:r>
    </w:p>
    <w:p w14:paraId="01CA6B33" w14:textId="77777777" w:rsidR="00D7623C" w:rsidRDefault="00D7623C" w:rsidP="00D7623C">
      <w:pPr>
        <w:pStyle w:val="NormalWeb"/>
        <w:spacing w:before="0" w:beforeAutospacing="0" w:after="0" w:afterAutospacing="0"/>
        <w:jc w:val="both"/>
        <w:rPr>
          <w:rFonts w:ascii="Arial" w:hAnsi="Arial" w:cs="Arial"/>
        </w:rPr>
      </w:pPr>
    </w:p>
    <w:p w14:paraId="4D7F3CC6" w14:textId="77777777" w:rsidR="000502C5" w:rsidRDefault="00A86205" w:rsidP="007025F7">
      <w:pPr>
        <w:pStyle w:val="NormalWeb"/>
        <w:spacing w:before="0" w:beforeAutospacing="0" w:after="0" w:afterAutospacing="0"/>
        <w:ind w:left="567"/>
        <w:jc w:val="both"/>
        <w:rPr>
          <w:rFonts w:ascii="Arial" w:hAnsi="Arial" w:cs="Arial"/>
        </w:rPr>
      </w:pPr>
      <w:r w:rsidRPr="000720A9">
        <w:rPr>
          <w:rFonts w:ascii="Arial" w:hAnsi="Arial" w:cs="Arial"/>
        </w:rPr>
        <w:t xml:space="preserve">Although there is no statutory right, you may be accompanied </w:t>
      </w:r>
      <w:r w:rsidR="00FB7BE2">
        <w:rPr>
          <w:rFonts w:ascii="Arial" w:hAnsi="Arial" w:cs="Arial"/>
        </w:rPr>
        <w:t>at the investigation interview</w:t>
      </w:r>
      <w:r w:rsidR="0020520E">
        <w:rPr>
          <w:rFonts w:ascii="Arial" w:hAnsi="Arial" w:cs="Arial"/>
        </w:rPr>
        <w:t xml:space="preserve"> </w:t>
      </w:r>
      <w:r w:rsidRPr="000720A9">
        <w:rPr>
          <w:rFonts w:ascii="Arial" w:hAnsi="Arial" w:cs="Arial"/>
        </w:rPr>
        <w:t xml:space="preserve">by a </w:t>
      </w:r>
      <w:r w:rsidR="002A02AB">
        <w:rPr>
          <w:rFonts w:ascii="Arial" w:hAnsi="Arial" w:cs="Arial"/>
        </w:rPr>
        <w:t>t</w:t>
      </w:r>
      <w:r w:rsidRPr="000720A9">
        <w:rPr>
          <w:rFonts w:ascii="Arial" w:hAnsi="Arial" w:cs="Arial"/>
        </w:rPr>
        <w:t xml:space="preserve">rade </w:t>
      </w:r>
      <w:r w:rsidR="002A02AB">
        <w:rPr>
          <w:rFonts w:ascii="Arial" w:hAnsi="Arial" w:cs="Arial"/>
        </w:rPr>
        <w:t>u</w:t>
      </w:r>
      <w:r w:rsidRPr="000720A9">
        <w:rPr>
          <w:rFonts w:ascii="Arial" w:hAnsi="Arial" w:cs="Arial"/>
        </w:rPr>
        <w:t>nion representative or work colleague</w:t>
      </w:r>
      <w:r w:rsidR="00DD696A">
        <w:rPr>
          <w:rFonts w:ascii="Arial" w:hAnsi="Arial" w:cs="Arial"/>
        </w:rPr>
        <w:t>.</w:t>
      </w:r>
      <w:r w:rsidR="00FB7BE2">
        <w:rPr>
          <w:rFonts w:ascii="Arial" w:hAnsi="Arial" w:cs="Arial"/>
        </w:rPr>
        <w:t xml:space="preserve"> </w:t>
      </w:r>
      <w:r w:rsidR="00DD696A">
        <w:rPr>
          <w:rFonts w:ascii="Arial" w:hAnsi="Arial" w:cs="Arial"/>
        </w:rPr>
        <w:t>T</w:t>
      </w:r>
      <w:r w:rsidR="00FB7BE2">
        <w:rPr>
          <w:rFonts w:ascii="Arial" w:hAnsi="Arial" w:cs="Arial"/>
        </w:rPr>
        <w:t xml:space="preserve">his meeting will not </w:t>
      </w:r>
      <w:r w:rsidRPr="000720A9">
        <w:rPr>
          <w:rFonts w:ascii="Arial" w:hAnsi="Arial" w:cs="Arial"/>
        </w:rPr>
        <w:t xml:space="preserve">be unreasonably delayed if </w:t>
      </w:r>
      <w:r w:rsidR="00FB7BE2">
        <w:rPr>
          <w:rFonts w:ascii="Arial" w:hAnsi="Arial" w:cs="Arial"/>
        </w:rPr>
        <w:t xml:space="preserve">your chosen companion </w:t>
      </w:r>
      <w:r w:rsidRPr="000720A9">
        <w:rPr>
          <w:rFonts w:ascii="Arial" w:hAnsi="Arial" w:cs="Arial"/>
        </w:rPr>
        <w:t xml:space="preserve">is </w:t>
      </w:r>
      <w:r w:rsidR="000502C5">
        <w:rPr>
          <w:rFonts w:ascii="Arial" w:hAnsi="Arial" w:cs="Arial"/>
        </w:rPr>
        <w:t xml:space="preserve">unavailable on the date of the interview </w:t>
      </w:r>
      <w:r w:rsidRPr="000720A9">
        <w:rPr>
          <w:rFonts w:ascii="Arial" w:hAnsi="Arial" w:cs="Arial"/>
        </w:rPr>
        <w:t xml:space="preserve">and </w:t>
      </w:r>
      <w:r w:rsidR="00DD696A">
        <w:rPr>
          <w:rFonts w:ascii="Arial" w:hAnsi="Arial" w:cs="Arial"/>
        </w:rPr>
        <w:t xml:space="preserve">will go ahead in their absence. </w:t>
      </w:r>
    </w:p>
    <w:p w14:paraId="254B4915" w14:textId="77777777" w:rsidR="000502C5" w:rsidRDefault="000502C5" w:rsidP="007025F7">
      <w:pPr>
        <w:pStyle w:val="NormalWeb"/>
        <w:spacing w:before="0" w:beforeAutospacing="0" w:after="0" w:afterAutospacing="0"/>
        <w:ind w:left="567"/>
        <w:jc w:val="both"/>
        <w:rPr>
          <w:rFonts w:ascii="Arial" w:hAnsi="Arial" w:cs="Arial"/>
        </w:rPr>
      </w:pPr>
    </w:p>
    <w:p w14:paraId="543F6A3E" w14:textId="77777777" w:rsidR="008D025A" w:rsidRDefault="00B457F8" w:rsidP="00B457F8">
      <w:pPr>
        <w:ind w:left="567"/>
        <w:jc w:val="both"/>
        <w:rPr>
          <w:rFonts w:cs="Arial"/>
          <w:bCs/>
          <w:szCs w:val="24"/>
          <w:lang w:eastAsia="en-US"/>
        </w:rPr>
      </w:pPr>
      <w:r>
        <w:rPr>
          <w:rFonts w:cs="Arial"/>
          <w:bCs/>
          <w:szCs w:val="24"/>
          <w:lang w:eastAsia="en-US"/>
        </w:rPr>
        <w:t>D</w:t>
      </w:r>
      <w:r w:rsidRPr="00DC5418">
        <w:rPr>
          <w:rFonts w:cs="Arial"/>
          <w:bCs/>
          <w:szCs w:val="24"/>
          <w:lang w:eastAsia="en-US"/>
        </w:rPr>
        <w:t xml:space="preserve">uring </w:t>
      </w:r>
      <w:r>
        <w:rPr>
          <w:rFonts w:cs="Arial"/>
          <w:bCs/>
          <w:szCs w:val="24"/>
          <w:lang w:eastAsia="en-US"/>
        </w:rPr>
        <w:t xml:space="preserve">this disciplinary </w:t>
      </w:r>
      <w:r w:rsidR="00792704">
        <w:rPr>
          <w:rFonts w:cs="Arial"/>
          <w:bCs/>
          <w:szCs w:val="24"/>
          <w:lang w:eastAsia="en-US"/>
        </w:rPr>
        <w:t xml:space="preserve">investigation </w:t>
      </w:r>
      <w:r>
        <w:rPr>
          <w:rFonts w:cs="Arial"/>
          <w:bCs/>
          <w:szCs w:val="24"/>
          <w:lang w:eastAsia="en-US"/>
        </w:rPr>
        <w:t xml:space="preserve">process </w:t>
      </w:r>
      <w:r w:rsidRPr="00DC5418">
        <w:rPr>
          <w:rFonts w:cs="Arial"/>
          <w:bCs/>
          <w:szCs w:val="24"/>
          <w:lang w:eastAsia="en-US"/>
        </w:rPr>
        <w:t xml:space="preserve">you should refrain from discussing </w:t>
      </w:r>
      <w:r w:rsidR="008D025A">
        <w:rPr>
          <w:rFonts w:cs="Arial"/>
          <w:bCs/>
          <w:szCs w:val="24"/>
          <w:lang w:eastAsia="en-US"/>
        </w:rPr>
        <w:t xml:space="preserve">this disciplinary process </w:t>
      </w:r>
      <w:r w:rsidRPr="00DC5418">
        <w:rPr>
          <w:rFonts w:cs="Arial"/>
          <w:bCs/>
          <w:szCs w:val="24"/>
          <w:lang w:eastAsia="en-US"/>
        </w:rPr>
        <w:t xml:space="preserve">with </w:t>
      </w:r>
      <w:r w:rsidRPr="000F02C3">
        <w:rPr>
          <w:rFonts w:cs="Arial"/>
          <w:bCs/>
          <w:szCs w:val="24"/>
          <w:lang w:eastAsia="en-US"/>
        </w:rPr>
        <w:t>work colleague</w:t>
      </w:r>
      <w:r w:rsidR="003D4803">
        <w:rPr>
          <w:rFonts w:cs="Arial"/>
          <w:bCs/>
          <w:szCs w:val="24"/>
          <w:lang w:eastAsia="en-US"/>
        </w:rPr>
        <w:t xml:space="preserve">s </w:t>
      </w:r>
      <w:r w:rsidR="008D025A">
        <w:rPr>
          <w:rFonts w:cs="Arial"/>
          <w:bCs/>
          <w:szCs w:val="24"/>
          <w:lang w:eastAsia="en-US"/>
        </w:rPr>
        <w:t xml:space="preserve">or </w:t>
      </w:r>
      <w:proofErr w:type="gramStart"/>
      <w:r>
        <w:rPr>
          <w:rFonts w:cs="Arial"/>
          <w:bCs/>
          <w:szCs w:val="24"/>
          <w:lang w:eastAsia="en-US"/>
        </w:rPr>
        <w:t xml:space="preserve">through </w:t>
      </w:r>
      <w:r w:rsidR="003D4803">
        <w:rPr>
          <w:rFonts w:cs="Arial"/>
          <w:bCs/>
          <w:szCs w:val="24"/>
          <w:lang w:eastAsia="en-US"/>
        </w:rPr>
        <w:t>the use of</w:t>
      </w:r>
      <w:proofErr w:type="gramEnd"/>
      <w:r w:rsidR="003D4803">
        <w:rPr>
          <w:rFonts w:cs="Arial"/>
          <w:bCs/>
          <w:szCs w:val="24"/>
          <w:lang w:eastAsia="en-US"/>
        </w:rPr>
        <w:t xml:space="preserve"> </w:t>
      </w:r>
      <w:r>
        <w:rPr>
          <w:rFonts w:cs="Arial"/>
          <w:bCs/>
          <w:szCs w:val="24"/>
          <w:lang w:eastAsia="en-US"/>
        </w:rPr>
        <w:t>Social Media platforms.</w:t>
      </w:r>
      <w:r w:rsidRPr="000F02C3">
        <w:rPr>
          <w:rFonts w:cs="Arial"/>
          <w:bCs/>
          <w:szCs w:val="24"/>
          <w:lang w:eastAsia="en-US"/>
        </w:rPr>
        <w:t xml:space="preserve"> </w:t>
      </w:r>
      <w:r w:rsidR="0089485B">
        <w:rPr>
          <w:rFonts w:cs="Arial"/>
          <w:bCs/>
          <w:szCs w:val="24"/>
          <w:lang w:eastAsia="en-US"/>
        </w:rPr>
        <w:t>You may however</w:t>
      </w:r>
      <w:r w:rsidR="008D025A">
        <w:rPr>
          <w:rFonts w:cs="Arial"/>
          <w:bCs/>
          <w:szCs w:val="24"/>
          <w:lang w:eastAsia="en-US"/>
        </w:rPr>
        <w:t xml:space="preserve"> speak with your Trade Union </w:t>
      </w:r>
      <w:r w:rsidR="003D4803">
        <w:rPr>
          <w:rFonts w:cs="Arial"/>
          <w:bCs/>
          <w:szCs w:val="24"/>
          <w:lang w:eastAsia="en-US"/>
        </w:rPr>
        <w:t xml:space="preserve">representative </w:t>
      </w:r>
      <w:r w:rsidR="0089485B">
        <w:rPr>
          <w:rFonts w:cs="Arial"/>
          <w:bCs/>
          <w:szCs w:val="24"/>
          <w:lang w:eastAsia="en-US"/>
        </w:rPr>
        <w:t xml:space="preserve">throughout this process </w:t>
      </w:r>
      <w:r w:rsidR="003D4803">
        <w:rPr>
          <w:rFonts w:cs="Arial"/>
          <w:bCs/>
          <w:szCs w:val="24"/>
          <w:lang w:eastAsia="en-US"/>
        </w:rPr>
        <w:t>-</w:t>
      </w:r>
      <w:r w:rsidR="008D025A">
        <w:rPr>
          <w:rFonts w:cs="Arial"/>
          <w:bCs/>
          <w:szCs w:val="24"/>
          <w:lang w:eastAsia="en-US"/>
        </w:rPr>
        <w:t xml:space="preserve"> I refer to </w:t>
      </w:r>
      <w:r w:rsidR="003D4803" w:rsidRPr="002A02AB">
        <w:rPr>
          <w:rFonts w:cs="Arial"/>
          <w:bCs/>
          <w:szCs w:val="24"/>
          <w:lang w:eastAsia="en-US"/>
        </w:rPr>
        <w:t>S</w:t>
      </w:r>
      <w:r w:rsidR="008D025A" w:rsidRPr="002A02AB">
        <w:rPr>
          <w:rFonts w:cs="Arial"/>
          <w:bCs/>
          <w:szCs w:val="24"/>
          <w:lang w:eastAsia="en-US"/>
        </w:rPr>
        <w:t xml:space="preserve">ection </w:t>
      </w:r>
      <w:r w:rsidR="00EA2D2E" w:rsidRPr="002A02AB">
        <w:rPr>
          <w:rFonts w:cs="Arial"/>
          <w:bCs/>
          <w:szCs w:val="24"/>
          <w:lang w:eastAsia="en-US"/>
        </w:rPr>
        <w:t>27</w:t>
      </w:r>
      <w:r w:rsidR="008D025A">
        <w:rPr>
          <w:rFonts w:cs="Arial"/>
          <w:bCs/>
          <w:szCs w:val="24"/>
          <w:lang w:eastAsia="en-US"/>
        </w:rPr>
        <w:t xml:space="preserve"> of the Di</w:t>
      </w:r>
      <w:r w:rsidR="003D4803">
        <w:rPr>
          <w:rFonts w:cs="Arial"/>
          <w:bCs/>
          <w:szCs w:val="24"/>
          <w:lang w:eastAsia="en-US"/>
        </w:rPr>
        <w:t>sciplinary Guidance document</w:t>
      </w:r>
      <w:r w:rsidR="00E168F2">
        <w:rPr>
          <w:rFonts w:cs="Arial"/>
          <w:bCs/>
          <w:szCs w:val="24"/>
          <w:lang w:eastAsia="en-US"/>
        </w:rPr>
        <w:t xml:space="preserve">. </w:t>
      </w:r>
    </w:p>
    <w:p w14:paraId="1FDBAE88" w14:textId="77777777" w:rsidR="00F36AED" w:rsidRDefault="00F36AED" w:rsidP="00B457F8">
      <w:pPr>
        <w:ind w:left="567"/>
        <w:jc w:val="both"/>
        <w:rPr>
          <w:rFonts w:cs="Arial"/>
          <w:bCs/>
          <w:szCs w:val="24"/>
          <w:lang w:eastAsia="en-US"/>
        </w:rPr>
      </w:pPr>
    </w:p>
    <w:p w14:paraId="49C3615C" w14:textId="77777777" w:rsidR="00B457F8" w:rsidRPr="00DC5418" w:rsidRDefault="00792704" w:rsidP="00B457F8">
      <w:pPr>
        <w:ind w:left="567"/>
        <w:jc w:val="both"/>
        <w:rPr>
          <w:rFonts w:cs="Arial"/>
          <w:bCs/>
          <w:color w:val="FF0000"/>
          <w:szCs w:val="24"/>
          <w:lang w:eastAsia="en-US"/>
        </w:rPr>
      </w:pPr>
      <w:r>
        <w:rPr>
          <w:rFonts w:cs="Arial"/>
          <w:bCs/>
          <w:szCs w:val="24"/>
          <w:lang w:eastAsia="en-US"/>
        </w:rPr>
        <w:lastRenderedPageBreak/>
        <w:t>S</w:t>
      </w:r>
      <w:r w:rsidR="00B457F8" w:rsidRPr="000F02C3">
        <w:rPr>
          <w:rFonts w:cs="Arial"/>
          <w:bCs/>
          <w:szCs w:val="24"/>
          <w:lang w:eastAsia="en-US"/>
        </w:rPr>
        <w:t xml:space="preserve">hould you have any </w:t>
      </w:r>
      <w:r w:rsidR="00F36AED">
        <w:rPr>
          <w:rFonts w:cs="Arial"/>
          <w:bCs/>
          <w:szCs w:val="24"/>
          <w:lang w:eastAsia="en-US"/>
        </w:rPr>
        <w:t xml:space="preserve">procedural </w:t>
      </w:r>
      <w:r w:rsidR="00B457F8" w:rsidRPr="000F02C3">
        <w:rPr>
          <w:rFonts w:cs="Arial"/>
          <w:bCs/>
          <w:szCs w:val="24"/>
          <w:lang w:eastAsia="en-US"/>
        </w:rPr>
        <w:t xml:space="preserve">queries </w:t>
      </w:r>
      <w:r w:rsidR="00B457F8">
        <w:rPr>
          <w:rFonts w:cs="Arial"/>
          <w:bCs/>
          <w:szCs w:val="24"/>
          <w:lang w:eastAsia="en-US"/>
        </w:rPr>
        <w:t>please contact</w:t>
      </w:r>
      <w:r w:rsidR="00B457F8" w:rsidRPr="000F02C3">
        <w:rPr>
          <w:rFonts w:cs="Arial"/>
          <w:bCs/>
          <w:szCs w:val="24"/>
          <w:lang w:eastAsia="en-US"/>
        </w:rPr>
        <w:t xml:space="preserve"> </w:t>
      </w:r>
      <w:r w:rsidR="00B457F8">
        <w:rPr>
          <w:rFonts w:cs="Arial"/>
          <w:bCs/>
          <w:szCs w:val="24"/>
          <w:lang w:eastAsia="en-US"/>
        </w:rPr>
        <w:t xml:space="preserve">[insert HR </w:t>
      </w:r>
      <w:r w:rsidR="0089485B">
        <w:rPr>
          <w:rFonts w:cs="Arial"/>
          <w:bCs/>
          <w:szCs w:val="24"/>
          <w:lang w:eastAsia="en-US"/>
        </w:rPr>
        <w:t xml:space="preserve">Caseworker </w:t>
      </w:r>
      <w:r w:rsidR="00B457F8">
        <w:rPr>
          <w:rFonts w:cs="Arial"/>
          <w:bCs/>
          <w:szCs w:val="24"/>
          <w:lang w:eastAsia="en-US"/>
        </w:rPr>
        <w:t xml:space="preserve">name &amp; </w:t>
      </w:r>
      <w:r w:rsidR="00F36AED">
        <w:rPr>
          <w:rFonts w:cs="Arial"/>
          <w:bCs/>
          <w:szCs w:val="24"/>
          <w:lang w:eastAsia="en-US"/>
        </w:rPr>
        <w:t>email</w:t>
      </w:r>
      <w:r w:rsidR="00B457F8">
        <w:rPr>
          <w:rFonts w:cs="Arial"/>
          <w:bCs/>
          <w:szCs w:val="24"/>
          <w:lang w:eastAsia="en-US"/>
        </w:rPr>
        <w:t xml:space="preserve">] </w:t>
      </w:r>
      <w:r w:rsidR="00B457F8" w:rsidRPr="000F02C3">
        <w:rPr>
          <w:rFonts w:cs="Arial"/>
          <w:bCs/>
          <w:szCs w:val="24"/>
          <w:lang w:eastAsia="en-US"/>
        </w:rPr>
        <w:t>or</w:t>
      </w:r>
      <w:r w:rsidR="00F36AED">
        <w:rPr>
          <w:rFonts w:cs="Arial"/>
          <w:bCs/>
          <w:szCs w:val="24"/>
          <w:lang w:eastAsia="en-US"/>
        </w:rPr>
        <w:t>, for</w:t>
      </w:r>
      <w:r w:rsidR="00B457F8" w:rsidRPr="000F02C3">
        <w:rPr>
          <w:rFonts w:cs="Arial"/>
          <w:bCs/>
          <w:szCs w:val="24"/>
          <w:lang w:eastAsia="en-US"/>
        </w:rPr>
        <w:t xml:space="preserve"> any welfare </w:t>
      </w:r>
      <w:r w:rsidR="00F36AED">
        <w:rPr>
          <w:rFonts w:cs="Arial"/>
          <w:bCs/>
          <w:szCs w:val="24"/>
          <w:lang w:eastAsia="en-US"/>
        </w:rPr>
        <w:t>requirements</w:t>
      </w:r>
      <w:r w:rsidR="00D51EB8">
        <w:rPr>
          <w:rFonts w:cs="Arial"/>
          <w:bCs/>
          <w:szCs w:val="24"/>
          <w:lang w:eastAsia="en-US"/>
        </w:rPr>
        <w:t>,</w:t>
      </w:r>
      <w:r w:rsidR="00F36AED">
        <w:rPr>
          <w:rFonts w:cs="Arial"/>
          <w:bCs/>
          <w:szCs w:val="24"/>
          <w:lang w:eastAsia="en-US"/>
        </w:rPr>
        <w:t xml:space="preserve"> p</w:t>
      </w:r>
      <w:r w:rsidR="00B457F8" w:rsidRPr="000F02C3">
        <w:rPr>
          <w:rFonts w:cs="Arial"/>
          <w:bCs/>
          <w:szCs w:val="24"/>
          <w:lang w:eastAsia="en-US"/>
        </w:rPr>
        <w:t xml:space="preserve">lease contact </w:t>
      </w:r>
      <w:r w:rsidR="00B457F8">
        <w:rPr>
          <w:rFonts w:cs="Arial"/>
          <w:bCs/>
          <w:szCs w:val="24"/>
          <w:lang w:eastAsia="en-US"/>
        </w:rPr>
        <w:t xml:space="preserve">[insert support person name &amp; </w:t>
      </w:r>
      <w:r w:rsidR="00F36AED">
        <w:rPr>
          <w:rFonts w:cs="Arial"/>
          <w:bCs/>
          <w:szCs w:val="24"/>
          <w:lang w:eastAsia="en-US"/>
        </w:rPr>
        <w:t>contact details</w:t>
      </w:r>
      <w:r w:rsidR="00B457F8">
        <w:rPr>
          <w:rFonts w:cs="Arial"/>
          <w:bCs/>
          <w:szCs w:val="24"/>
          <w:lang w:eastAsia="en-US"/>
        </w:rPr>
        <w:t xml:space="preserve">]. </w:t>
      </w:r>
      <w:r w:rsidR="00B457F8" w:rsidRPr="00DC5418">
        <w:rPr>
          <w:rFonts w:cs="Arial"/>
          <w:bCs/>
          <w:szCs w:val="24"/>
          <w:lang w:eastAsia="en-US"/>
        </w:rPr>
        <w:t xml:space="preserve">  </w:t>
      </w:r>
    </w:p>
    <w:p w14:paraId="677AEAF9" w14:textId="77777777" w:rsidR="00A03550" w:rsidRDefault="00A03550" w:rsidP="0044640C">
      <w:pPr>
        <w:ind w:right="425"/>
        <w:jc w:val="both"/>
        <w:rPr>
          <w:rFonts w:cs="Arial"/>
          <w:bCs/>
          <w:color w:val="FF0000"/>
          <w:szCs w:val="24"/>
          <w:lang w:eastAsia="en-US"/>
        </w:rPr>
      </w:pPr>
    </w:p>
    <w:p w14:paraId="71954984" w14:textId="77777777" w:rsidR="00DC5418" w:rsidRPr="00DC5418" w:rsidRDefault="0030162C" w:rsidP="007025F7">
      <w:pPr>
        <w:autoSpaceDE w:val="0"/>
        <w:autoSpaceDN w:val="0"/>
        <w:adjustRightInd w:val="0"/>
        <w:spacing w:before="100" w:after="100"/>
        <w:ind w:left="567"/>
        <w:jc w:val="both"/>
        <w:rPr>
          <w:rFonts w:ascii="Times New Roman" w:hAnsi="Times New Roman"/>
          <w:szCs w:val="24"/>
        </w:rPr>
      </w:pPr>
      <w:r>
        <w:rPr>
          <w:rFonts w:cs="Arial"/>
          <w:szCs w:val="24"/>
        </w:rPr>
        <w:t xml:space="preserve">For your support, </w:t>
      </w:r>
      <w:r w:rsidR="00DC5418" w:rsidRPr="00DC5418">
        <w:rPr>
          <w:rFonts w:cs="Arial"/>
          <w:szCs w:val="24"/>
        </w:rPr>
        <w:t xml:space="preserve">the PAM Assist </w:t>
      </w:r>
      <w:r w:rsidR="00953E39">
        <w:rPr>
          <w:rFonts w:cs="Arial"/>
          <w:szCs w:val="24"/>
        </w:rPr>
        <w:t xml:space="preserve">- </w:t>
      </w:r>
      <w:r w:rsidR="00DC5418" w:rsidRPr="00DC5418">
        <w:rPr>
          <w:rFonts w:cs="Arial"/>
          <w:szCs w:val="24"/>
        </w:rPr>
        <w:t xml:space="preserve">Employee Assistance Programme (EAP) </w:t>
      </w:r>
      <w:r>
        <w:rPr>
          <w:rFonts w:cs="Arial"/>
          <w:szCs w:val="24"/>
        </w:rPr>
        <w:t xml:space="preserve">is available to you. </w:t>
      </w:r>
      <w:r w:rsidR="00DC5418" w:rsidRPr="00DC5418">
        <w:rPr>
          <w:rFonts w:cs="Arial"/>
          <w:szCs w:val="24"/>
        </w:rPr>
        <w:t xml:space="preserve">The EAP is a confidential and free counselling support and practical advice service operated by PAM Assist on behalf of Nottingham City Council. This service is available to all employees and their immediate families and is available 24 hours a day, seven days per week. If you would like to access the </w:t>
      </w:r>
      <w:proofErr w:type="gramStart"/>
      <w:r w:rsidR="00DC5418" w:rsidRPr="00DC5418">
        <w:rPr>
          <w:rFonts w:cs="Arial"/>
          <w:szCs w:val="24"/>
        </w:rPr>
        <w:t>service</w:t>
      </w:r>
      <w:proofErr w:type="gramEnd"/>
      <w:r w:rsidR="00DC5418" w:rsidRPr="00DC5418">
        <w:rPr>
          <w:rFonts w:cs="Arial"/>
          <w:szCs w:val="24"/>
        </w:rPr>
        <w:t xml:space="preserve"> please phone PAM Assist directly on 0800 882 4102.</w:t>
      </w:r>
      <w:r w:rsidR="00953E39" w:rsidRPr="00953E39">
        <w:t xml:space="preserve"> </w:t>
      </w:r>
      <w:r w:rsidR="00B337CC">
        <w:t>The PAM</w:t>
      </w:r>
      <w:r w:rsidR="00953E39">
        <w:t xml:space="preserve"> Assist website can be accessed via </w:t>
      </w:r>
      <w:r w:rsidR="00953E39">
        <w:rPr>
          <w:rFonts w:cs="Arial"/>
          <w:szCs w:val="24"/>
        </w:rPr>
        <w:t>www.pamassist.co.uk</w:t>
      </w:r>
    </w:p>
    <w:p w14:paraId="07323ED9" w14:textId="77777777" w:rsidR="00DC5418" w:rsidRPr="00DC5418" w:rsidRDefault="00DC5418" w:rsidP="007025F7">
      <w:pPr>
        <w:ind w:left="567"/>
        <w:jc w:val="both"/>
        <w:rPr>
          <w:rFonts w:cs="Arial"/>
          <w:szCs w:val="24"/>
        </w:rPr>
      </w:pPr>
    </w:p>
    <w:p w14:paraId="2DA1C1E8" w14:textId="77777777" w:rsidR="00DC5418" w:rsidRPr="00DC5418" w:rsidRDefault="00DC5418" w:rsidP="007025F7">
      <w:pPr>
        <w:ind w:left="567"/>
        <w:jc w:val="both"/>
        <w:rPr>
          <w:rFonts w:cs="Arial"/>
          <w:szCs w:val="24"/>
        </w:rPr>
      </w:pPr>
      <w:r w:rsidRPr="00DC5418">
        <w:rPr>
          <w:rFonts w:cs="Arial"/>
          <w:szCs w:val="24"/>
        </w:rPr>
        <w:t>I enclose a copy of the</w:t>
      </w:r>
      <w:r w:rsidR="006B276E">
        <w:rPr>
          <w:rFonts w:cs="Arial"/>
          <w:szCs w:val="24"/>
        </w:rPr>
        <w:t xml:space="preserve"> School’s</w:t>
      </w:r>
      <w:r w:rsidRPr="00DC5418">
        <w:rPr>
          <w:rFonts w:cs="Arial"/>
          <w:szCs w:val="24"/>
        </w:rPr>
        <w:t xml:space="preserve"> Disciplinary Procedure </w:t>
      </w:r>
      <w:r w:rsidR="00F41E23">
        <w:rPr>
          <w:rFonts w:cs="Arial"/>
          <w:szCs w:val="24"/>
        </w:rPr>
        <w:t xml:space="preserve">and </w:t>
      </w:r>
      <w:r w:rsidR="0084522E">
        <w:rPr>
          <w:rFonts w:cs="Arial"/>
          <w:szCs w:val="24"/>
        </w:rPr>
        <w:t xml:space="preserve">Disciplinary </w:t>
      </w:r>
      <w:r w:rsidR="00F41E23">
        <w:rPr>
          <w:rFonts w:cs="Arial"/>
          <w:szCs w:val="24"/>
        </w:rPr>
        <w:t xml:space="preserve">Guidance </w:t>
      </w:r>
      <w:r w:rsidRPr="00DC5418">
        <w:rPr>
          <w:rFonts w:cs="Arial"/>
          <w:szCs w:val="24"/>
        </w:rPr>
        <w:t>and ask that you familiarise yourself with the</w:t>
      </w:r>
      <w:r w:rsidR="00F41E23">
        <w:rPr>
          <w:rFonts w:cs="Arial"/>
          <w:szCs w:val="24"/>
        </w:rPr>
        <w:t>se</w:t>
      </w:r>
      <w:r w:rsidR="00E168F2">
        <w:rPr>
          <w:rFonts w:cs="Arial"/>
          <w:szCs w:val="24"/>
        </w:rPr>
        <w:t xml:space="preserve"> documents</w:t>
      </w:r>
      <w:r w:rsidR="00F41E23">
        <w:rPr>
          <w:rFonts w:cs="Arial"/>
          <w:szCs w:val="24"/>
        </w:rPr>
        <w:t xml:space="preserve">. </w:t>
      </w:r>
    </w:p>
    <w:p w14:paraId="3198A82A" w14:textId="77777777" w:rsidR="00DC5418" w:rsidRPr="00DC5418" w:rsidRDefault="00DC5418" w:rsidP="007025F7">
      <w:pPr>
        <w:ind w:left="567"/>
        <w:jc w:val="both"/>
        <w:rPr>
          <w:rFonts w:cs="Arial"/>
          <w:szCs w:val="24"/>
        </w:rPr>
      </w:pPr>
    </w:p>
    <w:p w14:paraId="487826A7" w14:textId="77777777" w:rsidR="00DC5418" w:rsidRPr="00DC5418" w:rsidRDefault="0030162C" w:rsidP="007025F7">
      <w:pPr>
        <w:spacing w:after="120"/>
        <w:ind w:left="567"/>
        <w:jc w:val="both"/>
        <w:rPr>
          <w:rFonts w:cs="Arial"/>
        </w:rPr>
      </w:pPr>
      <w:r>
        <w:rPr>
          <w:rFonts w:cs="Arial"/>
        </w:rPr>
        <w:t>I</w:t>
      </w:r>
      <w:r w:rsidR="00DC5418" w:rsidRPr="00DC5418">
        <w:rPr>
          <w:rFonts w:cs="Arial"/>
        </w:rPr>
        <w:t xml:space="preserve">f you </w:t>
      </w:r>
      <w:r w:rsidR="00792704">
        <w:rPr>
          <w:rFonts w:cs="Arial"/>
        </w:rPr>
        <w:t xml:space="preserve">require a </w:t>
      </w:r>
      <w:r w:rsidR="00DC5418" w:rsidRPr="00DC5418">
        <w:rPr>
          <w:rFonts w:cs="Arial"/>
        </w:rPr>
        <w:t xml:space="preserve">copy of this letter to be sent to your trade union representative, </w:t>
      </w:r>
      <w:r>
        <w:rPr>
          <w:rFonts w:cs="Arial"/>
        </w:rPr>
        <w:t xml:space="preserve">please </w:t>
      </w:r>
      <w:r w:rsidR="00DC5418" w:rsidRPr="00DC5418">
        <w:rPr>
          <w:rFonts w:cs="Arial"/>
        </w:rPr>
        <w:t>provid</w:t>
      </w:r>
      <w:r w:rsidR="00792704">
        <w:rPr>
          <w:rFonts w:cs="Arial"/>
        </w:rPr>
        <w:t xml:space="preserve">e me </w:t>
      </w:r>
      <w:r w:rsidR="00241CA1">
        <w:rPr>
          <w:rFonts w:cs="Arial"/>
        </w:rPr>
        <w:t xml:space="preserve">your consent and </w:t>
      </w:r>
      <w:r w:rsidR="00792704">
        <w:rPr>
          <w:rFonts w:cs="Arial"/>
        </w:rPr>
        <w:t xml:space="preserve">their contact details. </w:t>
      </w:r>
      <w:r w:rsidR="00DC5418" w:rsidRPr="00DC5418">
        <w:rPr>
          <w:rFonts w:cs="Arial"/>
        </w:rPr>
        <w:t xml:space="preserve">  </w:t>
      </w:r>
    </w:p>
    <w:p w14:paraId="446FB4E0" w14:textId="77777777" w:rsidR="00DC5418" w:rsidRDefault="00DC5418" w:rsidP="007025F7">
      <w:pPr>
        <w:ind w:left="567" w:right="425"/>
        <w:jc w:val="both"/>
        <w:rPr>
          <w:rFonts w:cs="Arial"/>
          <w:szCs w:val="24"/>
        </w:rPr>
      </w:pPr>
    </w:p>
    <w:p w14:paraId="0C7AD7E9" w14:textId="77777777" w:rsidR="0030162C" w:rsidRPr="00DC5418" w:rsidRDefault="0030162C" w:rsidP="007025F7">
      <w:pPr>
        <w:ind w:left="567" w:right="425"/>
        <w:jc w:val="both"/>
        <w:rPr>
          <w:rFonts w:cs="Arial"/>
          <w:szCs w:val="24"/>
        </w:rPr>
      </w:pPr>
    </w:p>
    <w:p w14:paraId="5FB9B3A6" w14:textId="77777777" w:rsidR="00DC5418" w:rsidRPr="00DC5418" w:rsidRDefault="00DC5418" w:rsidP="007025F7">
      <w:pPr>
        <w:tabs>
          <w:tab w:val="left" w:pos="1080"/>
          <w:tab w:val="right" w:pos="9630"/>
        </w:tabs>
        <w:ind w:left="567" w:right="425"/>
        <w:jc w:val="both"/>
        <w:rPr>
          <w:rFonts w:cs="Arial"/>
          <w:szCs w:val="24"/>
        </w:rPr>
      </w:pPr>
      <w:r w:rsidRPr="00DC5418">
        <w:rPr>
          <w:rFonts w:cs="Arial"/>
          <w:szCs w:val="24"/>
        </w:rPr>
        <w:t>Yours sincerely</w:t>
      </w:r>
      <w:r w:rsidR="00822E40">
        <w:rPr>
          <w:rFonts w:cs="Arial"/>
          <w:szCs w:val="24"/>
        </w:rPr>
        <w:t>,</w:t>
      </w:r>
    </w:p>
    <w:p w14:paraId="722DD55F" w14:textId="77777777" w:rsidR="00DC5418" w:rsidRDefault="00DC5418" w:rsidP="007025F7">
      <w:pPr>
        <w:tabs>
          <w:tab w:val="left" w:pos="1080"/>
          <w:tab w:val="right" w:pos="9630"/>
        </w:tabs>
        <w:ind w:left="567" w:right="425"/>
        <w:jc w:val="both"/>
        <w:rPr>
          <w:rFonts w:cs="Arial"/>
          <w:szCs w:val="24"/>
        </w:rPr>
      </w:pPr>
    </w:p>
    <w:p w14:paraId="635F9732" w14:textId="77777777" w:rsidR="00853D9D" w:rsidRDefault="00853D9D" w:rsidP="007025F7">
      <w:pPr>
        <w:tabs>
          <w:tab w:val="left" w:pos="1080"/>
          <w:tab w:val="right" w:pos="9630"/>
        </w:tabs>
        <w:ind w:left="567" w:right="425"/>
        <w:jc w:val="both"/>
        <w:rPr>
          <w:rFonts w:cs="Arial"/>
          <w:szCs w:val="24"/>
        </w:rPr>
      </w:pPr>
    </w:p>
    <w:p w14:paraId="65383267" w14:textId="77777777" w:rsidR="00853D9D" w:rsidRPr="00DC5418" w:rsidRDefault="00853D9D" w:rsidP="007025F7">
      <w:pPr>
        <w:tabs>
          <w:tab w:val="left" w:pos="1080"/>
          <w:tab w:val="right" w:pos="9630"/>
        </w:tabs>
        <w:ind w:left="567" w:right="425"/>
        <w:jc w:val="both"/>
        <w:rPr>
          <w:rFonts w:cs="Arial"/>
          <w:szCs w:val="24"/>
        </w:rPr>
      </w:pPr>
    </w:p>
    <w:p w14:paraId="37F28012" w14:textId="77777777" w:rsidR="00DC5418" w:rsidRPr="00DC5418" w:rsidRDefault="00DC5418" w:rsidP="007025F7">
      <w:pPr>
        <w:tabs>
          <w:tab w:val="left" w:pos="1080"/>
          <w:tab w:val="right" w:pos="9630"/>
        </w:tabs>
        <w:ind w:left="567" w:right="425"/>
        <w:jc w:val="both"/>
        <w:rPr>
          <w:rFonts w:cs="Arial"/>
          <w:szCs w:val="24"/>
        </w:rPr>
      </w:pPr>
    </w:p>
    <w:p w14:paraId="6D280688" w14:textId="77777777" w:rsidR="00DC5418" w:rsidRPr="00427F7C" w:rsidRDefault="00EA41AE" w:rsidP="007025F7">
      <w:pPr>
        <w:tabs>
          <w:tab w:val="left" w:pos="1080"/>
          <w:tab w:val="right" w:pos="9630"/>
        </w:tabs>
        <w:ind w:left="567" w:right="425"/>
        <w:jc w:val="both"/>
        <w:rPr>
          <w:rFonts w:cs="Arial"/>
          <w:b/>
          <w:bCs/>
          <w:szCs w:val="24"/>
        </w:rPr>
      </w:pPr>
      <w:r w:rsidRPr="00427F7C">
        <w:rPr>
          <w:rFonts w:cs="Arial"/>
          <w:b/>
          <w:bCs/>
          <w:noProof/>
          <w:szCs w:val="24"/>
        </w:rPr>
        <w:t>[</w:t>
      </w:r>
      <w:r w:rsidR="00822E40" w:rsidRPr="00427F7C">
        <w:rPr>
          <w:rFonts w:cs="Arial"/>
          <w:b/>
          <w:bCs/>
          <w:noProof/>
          <w:szCs w:val="24"/>
        </w:rPr>
        <w:t>inser</w:t>
      </w:r>
      <w:r w:rsidR="004B0ABB" w:rsidRPr="00427F7C">
        <w:rPr>
          <w:rFonts w:cs="Arial"/>
          <w:b/>
          <w:bCs/>
          <w:noProof/>
          <w:szCs w:val="24"/>
        </w:rPr>
        <w:t>t</w:t>
      </w:r>
      <w:r w:rsidR="00822E40" w:rsidRPr="00427F7C">
        <w:rPr>
          <w:rFonts w:cs="Arial"/>
          <w:b/>
          <w:bCs/>
          <w:noProof/>
          <w:szCs w:val="24"/>
        </w:rPr>
        <w:t xml:space="preserve"> name of </w:t>
      </w:r>
      <w:r w:rsidR="00D94482">
        <w:rPr>
          <w:rFonts w:cs="Arial"/>
          <w:b/>
          <w:bCs/>
          <w:noProof/>
          <w:szCs w:val="24"/>
        </w:rPr>
        <w:t>Decision maker</w:t>
      </w:r>
      <w:r w:rsidRPr="00427F7C">
        <w:rPr>
          <w:rFonts w:cs="Arial"/>
          <w:b/>
          <w:bCs/>
          <w:noProof/>
          <w:szCs w:val="24"/>
        </w:rPr>
        <w:t xml:space="preserve">] </w:t>
      </w:r>
    </w:p>
    <w:p w14:paraId="338F8100" w14:textId="77777777" w:rsidR="00231527" w:rsidRPr="00DC5418" w:rsidRDefault="00D94482" w:rsidP="007025F7">
      <w:pPr>
        <w:ind w:left="567" w:right="425"/>
        <w:jc w:val="both"/>
        <w:rPr>
          <w:rFonts w:cs="Arial"/>
          <w:b/>
          <w:szCs w:val="24"/>
        </w:rPr>
      </w:pPr>
      <w:r>
        <w:rPr>
          <w:rFonts w:cs="Arial"/>
          <w:b/>
          <w:szCs w:val="24"/>
        </w:rPr>
        <w:t xml:space="preserve">Headteacher (for misconduct cases) or </w:t>
      </w:r>
      <w:r w:rsidR="006B276E">
        <w:rPr>
          <w:rFonts w:cs="Arial"/>
          <w:b/>
          <w:szCs w:val="24"/>
        </w:rPr>
        <w:t>Chair of Staff Disciplinary Committee</w:t>
      </w:r>
      <w:r>
        <w:rPr>
          <w:rFonts w:cs="Arial"/>
          <w:b/>
          <w:szCs w:val="24"/>
        </w:rPr>
        <w:t xml:space="preserve"> (for gross misconduct)</w:t>
      </w:r>
    </w:p>
    <w:p w14:paraId="23549E90" w14:textId="77777777" w:rsidR="00DC5418" w:rsidRDefault="00DC5418" w:rsidP="007025F7">
      <w:pPr>
        <w:tabs>
          <w:tab w:val="left" w:pos="1080"/>
          <w:tab w:val="right" w:pos="9630"/>
        </w:tabs>
        <w:ind w:left="567" w:right="425"/>
        <w:jc w:val="both"/>
        <w:rPr>
          <w:rFonts w:cs="Arial"/>
          <w:szCs w:val="24"/>
        </w:rPr>
      </w:pPr>
    </w:p>
    <w:p w14:paraId="0053D1AF" w14:textId="77777777" w:rsidR="00853D9D" w:rsidRPr="00DC5418" w:rsidRDefault="00853D9D" w:rsidP="007025F7">
      <w:pPr>
        <w:tabs>
          <w:tab w:val="left" w:pos="1080"/>
          <w:tab w:val="right" w:pos="9630"/>
        </w:tabs>
        <w:ind w:left="567" w:right="425"/>
        <w:jc w:val="both"/>
        <w:rPr>
          <w:rFonts w:cs="Arial"/>
          <w:szCs w:val="24"/>
        </w:rPr>
      </w:pPr>
    </w:p>
    <w:p w14:paraId="2A9FD21C" w14:textId="77777777" w:rsidR="00DC5418" w:rsidRPr="00DC5418" w:rsidRDefault="00822E40" w:rsidP="004B0ABB">
      <w:pPr>
        <w:numPr>
          <w:ilvl w:val="0"/>
          <w:numId w:val="25"/>
        </w:numPr>
        <w:tabs>
          <w:tab w:val="clear" w:pos="720"/>
          <w:tab w:val="left" w:pos="1080"/>
          <w:tab w:val="right" w:pos="9630"/>
        </w:tabs>
        <w:ind w:left="567" w:right="425" w:firstLine="0"/>
        <w:jc w:val="both"/>
        <w:rPr>
          <w:rFonts w:cs="Arial"/>
          <w:szCs w:val="24"/>
        </w:rPr>
      </w:pPr>
      <w:r>
        <w:rPr>
          <w:rFonts w:cs="Arial"/>
          <w:szCs w:val="24"/>
        </w:rPr>
        <w:t xml:space="preserve">[insert name] </w:t>
      </w:r>
      <w:r w:rsidR="00DC5418" w:rsidRPr="00DC5418">
        <w:rPr>
          <w:rFonts w:cs="Arial"/>
          <w:szCs w:val="24"/>
        </w:rPr>
        <w:t xml:space="preserve">HR </w:t>
      </w:r>
      <w:r w:rsidR="00A417FA">
        <w:rPr>
          <w:rFonts w:cs="Arial"/>
          <w:szCs w:val="24"/>
        </w:rPr>
        <w:t>Caseworker</w:t>
      </w:r>
    </w:p>
    <w:p w14:paraId="504C441B" w14:textId="77777777" w:rsidR="00DC5418" w:rsidRPr="00DC5418" w:rsidRDefault="00B11886" w:rsidP="004B0ABB">
      <w:pPr>
        <w:tabs>
          <w:tab w:val="left" w:pos="1080"/>
          <w:tab w:val="right" w:pos="9630"/>
        </w:tabs>
        <w:ind w:left="567" w:right="425"/>
        <w:jc w:val="both"/>
        <w:rPr>
          <w:rFonts w:cs="Arial"/>
          <w:szCs w:val="24"/>
        </w:rPr>
      </w:pPr>
      <w:r>
        <w:rPr>
          <w:rFonts w:cs="Arial"/>
          <w:szCs w:val="24"/>
        </w:rPr>
        <w:t xml:space="preserve">      </w:t>
      </w:r>
      <w:r w:rsidR="004B0ABB">
        <w:rPr>
          <w:rFonts w:cs="Arial"/>
          <w:szCs w:val="24"/>
        </w:rPr>
        <w:t xml:space="preserve">  [i</w:t>
      </w:r>
      <w:r w:rsidR="00822E40">
        <w:rPr>
          <w:rFonts w:cs="Arial"/>
          <w:szCs w:val="24"/>
        </w:rPr>
        <w:t xml:space="preserve">nsert name] </w:t>
      </w:r>
      <w:r w:rsidR="00DC5418" w:rsidRPr="0079018B">
        <w:rPr>
          <w:rFonts w:cs="Arial"/>
          <w:szCs w:val="24"/>
        </w:rPr>
        <w:t>Investigator</w:t>
      </w:r>
    </w:p>
    <w:p w14:paraId="18DD900F" w14:textId="77777777" w:rsidR="00DC5418" w:rsidRPr="00DC5418" w:rsidRDefault="00DC5418" w:rsidP="004B0ABB">
      <w:pPr>
        <w:tabs>
          <w:tab w:val="left" w:pos="1080"/>
          <w:tab w:val="right" w:pos="9630"/>
        </w:tabs>
        <w:ind w:left="567" w:right="425"/>
        <w:jc w:val="both"/>
        <w:rPr>
          <w:rFonts w:cs="Arial"/>
          <w:szCs w:val="24"/>
        </w:rPr>
      </w:pPr>
      <w:r w:rsidRPr="00DC5418">
        <w:rPr>
          <w:rFonts w:cs="Arial"/>
          <w:szCs w:val="24"/>
        </w:rPr>
        <w:tab/>
      </w:r>
    </w:p>
    <w:p w14:paraId="06EC5789" w14:textId="77777777" w:rsidR="00DC5418" w:rsidRPr="00DC5418" w:rsidRDefault="00DC5418" w:rsidP="004B0ABB">
      <w:pPr>
        <w:tabs>
          <w:tab w:val="left" w:pos="3045"/>
        </w:tabs>
        <w:ind w:left="567" w:right="425"/>
        <w:jc w:val="both"/>
        <w:rPr>
          <w:rFonts w:cs="Arial"/>
          <w:szCs w:val="24"/>
        </w:rPr>
      </w:pPr>
      <w:r w:rsidRPr="00DC5418">
        <w:rPr>
          <w:rFonts w:cs="Arial"/>
          <w:szCs w:val="24"/>
        </w:rPr>
        <w:tab/>
      </w:r>
    </w:p>
    <w:p w14:paraId="33E6CC35" w14:textId="77777777" w:rsidR="00DC5418" w:rsidRDefault="00822E40" w:rsidP="004B0ABB">
      <w:pPr>
        <w:ind w:left="567" w:right="425"/>
        <w:jc w:val="both"/>
        <w:rPr>
          <w:rFonts w:cs="Arial"/>
          <w:szCs w:val="24"/>
        </w:rPr>
      </w:pPr>
      <w:r>
        <w:rPr>
          <w:rFonts w:cs="Arial"/>
          <w:szCs w:val="24"/>
        </w:rPr>
        <w:t xml:space="preserve">Enc: </w:t>
      </w:r>
      <w:r w:rsidR="00DC5418" w:rsidRPr="00DC5418">
        <w:rPr>
          <w:rFonts w:cs="Arial"/>
          <w:szCs w:val="24"/>
        </w:rPr>
        <w:t>Disciplinary Procedure</w:t>
      </w:r>
    </w:p>
    <w:p w14:paraId="3834D1E4" w14:textId="77777777" w:rsidR="003D4803" w:rsidRPr="00DC5418" w:rsidRDefault="003D4803" w:rsidP="004B0ABB">
      <w:pPr>
        <w:ind w:left="567" w:right="425"/>
        <w:jc w:val="both"/>
        <w:rPr>
          <w:rFonts w:ascii="Times New Roman" w:hAnsi="Times New Roman"/>
          <w:szCs w:val="24"/>
        </w:rPr>
      </w:pPr>
      <w:r>
        <w:rPr>
          <w:rFonts w:cs="Arial"/>
          <w:szCs w:val="24"/>
        </w:rPr>
        <w:t xml:space="preserve">      : Disciplinary Guidance </w:t>
      </w:r>
    </w:p>
    <w:p w14:paraId="5D64D9FD" w14:textId="77777777" w:rsidR="00ED1C57" w:rsidRDefault="00ED1C57" w:rsidP="007025F7">
      <w:pPr>
        <w:ind w:left="567" w:right="425"/>
        <w:jc w:val="both"/>
        <w:rPr>
          <w:rFonts w:cs="Arial"/>
        </w:rPr>
      </w:pPr>
    </w:p>
    <w:p w14:paraId="010BA7AA" w14:textId="77777777" w:rsidR="00ED1C57" w:rsidRDefault="00ED1C57" w:rsidP="007025F7">
      <w:pPr>
        <w:ind w:left="567" w:right="425"/>
        <w:jc w:val="both"/>
        <w:rPr>
          <w:rFonts w:cs="Arial"/>
          <w:b/>
          <w:u w:val="single"/>
        </w:rPr>
      </w:pPr>
    </w:p>
    <w:p w14:paraId="372BD5B0" w14:textId="77777777" w:rsidR="00ED1C57" w:rsidRPr="00641E16" w:rsidRDefault="00ED1C57" w:rsidP="007025F7">
      <w:pPr>
        <w:ind w:left="567" w:right="425"/>
        <w:jc w:val="both"/>
        <w:rPr>
          <w:rFonts w:cs="Arial"/>
          <w:sz w:val="22"/>
          <w:szCs w:val="22"/>
        </w:rPr>
      </w:pPr>
    </w:p>
    <w:sectPr w:rsidR="00ED1C57" w:rsidRPr="00641E16" w:rsidSect="007025F7">
      <w:headerReference w:type="even" r:id="rId7"/>
      <w:headerReference w:type="default" r:id="rId8"/>
      <w:footerReference w:type="even" r:id="rId9"/>
      <w:footerReference w:type="default" r:id="rId10"/>
      <w:headerReference w:type="first" r:id="rId11"/>
      <w:footerReference w:type="first" r:id="rId12"/>
      <w:pgSz w:w="11906" w:h="16838"/>
      <w:pgMar w:top="567" w:right="1133"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7184F" w14:textId="77777777" w:rsidR="00B8655A" w:rsidRDefault="00B8655A">
      <w:r>
        <w:separator/>
      </w:r>
    </w:p>
  </w:endnote>
  <w:endnote w:type="continuationSeparator" w:id="0">
    <w:p w14:paraId="62FCB4BD" w14:textId="77777777" w:rsidR="00B8655A" w:rsidRDefault="00B86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8ED3" w14:textId="77777777" w:rsidR="000C442B" w:rsidRDefault="000C4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CBE11" w14:textId="24C059AF" w:rsidR="0030226C" w:rsidRDefault="002A02AB">
    <w:pPr>
      <w:pStyle w:val="Footer"/>
    </w:pPr>
    <w:r>
      <w:rPr>
        <w:sz w:val="18"/>
        <w:szCs w:val="18"/>
      </w:rPr>
      <w:t xml:space="preserve">Schools </w:t>
    </w:r>
    <w:r w:rsidR="006A7BEF">
      <w:rPr>
        <w:sz w:val="18"/>
        <w:szCs w:val="18"/>
      </w:rPr>
      <w:t xml:space="preserve">D2.1 </w:t>
    </w:r>
    <w:r>
      <w:rPr>
        <w:sz w:val="18"/>
        <w:szCs w:val="18"/>
      </w:rPr>
      <w:t>–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93A2" w14:textId="77777777" w:rsidR="000C442B" w:rsidRDefault="000C4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F9B2A" w14:textId="77777777" w:rsidR="00B8655A" w:rsidRDefault="00B8655A">
      <w:r>
        <w:separator/>
      </w:r>
    </w:p>
  </w:footnote>
  <w:footnote w:type="continuationSeparator" w:id="0">
    <w:p w14:paraId="1B58AA69" w14:textId="77777777" w:rsidR="00B8655A" w:rsidRDefault="00B86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D409" w14:textId="77777777" w:rsidR="000C442B" w:rsidRDefault="000C44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E597" w14:textId="14DD35DE" w:rsidR="006A7BEF" w:rsidRDefault="000C442B">
    <w:pPr>
      <w:pStyle w:val="Header"/>
    </w:pPr>
    <w:r>
      <w:rPr>
        <w:noProof/>
      </w:rPr>
      <w:pict w14:anchorId="000A2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74.55pt;margin-top:24.35pt;width:129.45pt;height:42.5pt;z-index:251658240;mso-position-vertical-relative:page">
          <v:imagedata r:id="rId1" o:title="NCC6_72"/>
          <w10:wrap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F3EC" w14:textId="77777777" w:rsidR="000C442B" w:rsidRDefault="000C4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596"/>
    <w:multiLevelType w:val="hybridMultilevel"/>
    <w:tmpl w:val="91D2A014"/>
    <w:lvl w:ilvl="0" w:tplc="A4A04126">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9773B5"/>
    <w:multiLevelType w:val="hybridMultilevel"/>
    <w:tmpl w:val="DFD6B8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7837F7"/>
    <w:multiLevelType w:val="hybridMultilevel"/>
    <w:tmpl w:val="8E5002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56667"/>
    <w:multiLevelType w:val="hybridMultilevel"/>
    <w:tmpl w:val="4906E18A"/>
    <w:lvl w:ilvl="0" w:tplc="0858847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E5C0F"/>
    <w:multiLevelType w:val="hybridMultilevel"/>
    <w:tmpl w:val="0ED0B4B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9C72F5C"/>
    <w:multiLevelType w:val="hybridMultilevel"/>
    <w:tmpl w:val="D2C08958"/>
    <w:lvl w:ilvl="0" w:tplc="04090019">
      <w:start w:val="2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A21C0B"/>
    <w:multiLevelType w:val="hybridMultilevel"/>
    <w:tmpl w:val="0900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D5E3C"/>
    <w:multiLevelType w:val="hybridMultilevel"/>
    <w:tmpl w:val="C82A8D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FE1253"/>
    <w:multiLevelType w:val="hybridMultilevel"/>
    <w:tmpl w:val="3A088D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352D82"/>
    <w:multiLevelType w:val="hybridMultilevel"/>
    <w:tmpl w:val="1D7697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D34CB"/>
    <w:multiLevelType w:val="hybridMultilevel"/>
    <w:tmpl w:val="0A76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3B7BFC"/>
    <w:multiLevelType w:val="hybridMultilevel"/>
    <w:tmpl w:val="9236CBC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0809000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1">
    <w:nsid w:val="399714F1"/>
    <w:multiLevelType w:val="hybridMultilevel"/>
    <w:tmpl w:val="61E2A636"/>
    <w:lvl w:ilvl="0" w:tplc="08090011">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CD877B6"/>
    <w:multiLevelType w:val="hybridMultilevel"/>
    <w:tmpl w:val="8B4E99C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2D93EB7"/>
    <w:multiLevelType w:val="hybridMultilevel"/>
    <w:tmpl w:val="6BB8FF4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4AD64FA"/>
    <w:multiLevelType w:val="hybridMultilevel"/>
    <w:tmpl w:val="D2A0F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DB7DEF"/>
    <w:multiLevelType w:val="hybridMultilevel"/>
    <w:tmpl w:val="68AC1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076453"/>
    <w:multiLevelType w:val="hybridMultilevel"/>
    <w:tmpl w:val="C3CA9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10321A"/>
    <w:multiLevelType w:val="hybridMultilevel"/>
    <w:tmpl w:val="A5C85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106FB9"/>
    <w:multiLevelType w:val="hybridMultilevel"/>
    <w:tmpl w:val="6302D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844917"/>
    <w:multiLevelType w:val="hybridMultilevel"/>
    <w:tmpl w:val="664037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87184"/>
    <w:multiLevelType w:val="multilevel"/>
    <w:tmpl w:val="8A009F14"/>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2"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strike w:val="0"/>
        <w:dstrike w:val="0"/>
        <w:u w:val="none"/>
        <w:effect w:val="none"/>
      </w:rPr>
    </w:lvl>
    <w:lvl w:ilvl="1">
      <w:start w:val="1"/>
      <w:numFmt w:val="bullet"/>
      <w:pStyle w:val="Bullet2"/>
      <w:lvlText w:val=""/>
      <w:lvlJc w:val="left"/>
      <w:pPr>
        <w:tabs>
          <w:tab w:val="num" w:pos="1843"/>
        </w:tabs>
        <w:ind w:left="1843" w:hanging="992"/>
      </w:pPr>
      <w:rPr>
        <w:rFonts w:ascii="Symbol" w:hAnsi="Symbol" w:hint="default"/>
        <w:b w:val="0"/>
        <w:i w:val="0"/>
        <w:strike w:val="0"/>
        <w:dstrike w:val="0"/>
        <w:u w:val="none"/>
        <w:effect w:val="none"/>
      </w:rPr>
    </w:lvl>
    <w:lvl w:ilvl="2">
      <w:start w:val="1"/>
      <w:numFmt w:val="bullet"/>
      <w:pStyle w:val="Bullet3"/>
      <w:lvlText w:val=""/>
      <w:lvlJc w:val="left"/>
      <w:pPr>
        <w:tabs>
          <w:tab w:val="num" w:pos="3119"/>
        </w:tabs>
        <w:ind w:left="3119" w:hanging="1276"/>
      </w:pPr>
      <w:rPr>
        <w:rFonts w:ascii="Symbol" w:hAnsi="Symbol" w:hint="default"/>
        <w:b w:val="0"/>
        <w:i w:val="0"/>
        <w:strike w:val="0"/>
        <w:dstrike w:val="0"/>
        <w:u w:val="none"/>
        <w:effect w:val="none"/>
      </w:rPr>
    </w:lvl>
    <w:lvl w:ilvl="3">
      <w:start w:val="1"/>
      <w:numFmt w:val="lowerLetter"/>
      <w:isLgl/>
      <w:lvlText w:val="%1(Not Defined)"/>
      <w:lvlJc w:val="left"/>
      <w:pPr>
        <w:tabs>
          <w:tab w:val="num" w:pos="4505"/>
        </w:tabs>
        <w:ind w:left="4122" w:hanging="1417"/>
      </w:pPr>
      <w:rPr>
        <w:b w:val="0"/>
        <w:i w:val="0"/>
        <w:strike w:val="0"/>
        <w:dstrike w:val="0"/>
        <w:u w:val="none"/>
        <w:effect w:val="none"/>
      </w:rPr>
    </w:lvl>
    <w:lvl w:ilvl="4">
      <w:start w:val="1"/>
      <w:numFmt w:val="none"/>
      <w:lvlText w:val="(Not Defined)"/>
      <w:lvlJc w:val="left"/>
      <w:pPr>
        <w:tabs>
          <w:tab w:val="num" w:pos="5562"/>
        </w:tabs>
        <w:ind w:left="4689" w:hanging="567"/>
      </w:pPr>
      <w:rPr>
        <w:b w:val="0"/>
        <w:i w:val="0"/>
        <w:strike w:val="0"/>
        <w:dstrike w:val="0"/>
        <w:u w:val="none"/>
        <w:effect w:val="none"/>
      </w:rPr>
    </w:lvl>
    <w:lvl w:ilvl="5">
      <w:start w:val="1"/>
      <w:numFmt w:val="none"/>
      <w:lvlText w:val="(Not Defined)"/>
      <w:lvlJc w:val="left"/>
      <w:pPr>
        <w:tabs>
          <w:tab w:val="num" w:pos="6129"/>
        </w:tabs>
        <w:ind w:left="5256" w:hanging="567"/>
      </w:pPr>
      <w:rPr>
        <w:b w:val="0"/>
        <w:i w:val="0"/>
      </w:rPr>
    </w:lvl>
    <w:lvl w:ilvl="6">
      <w:start w:val="1"/>
      <w:numFmt w:val="none"/>
      <w:lvlText w:val="(Not Defined)"/>
      <w:lvlJc w:val="left"/>
      <w:pPr>
        <w:tabs>
          <w:tab w:val="num" w:pos="4320"/>
        </w:tabs>
        <w:ind w:left="3960" w:hanging="1080"/>
      </w:pPr>
      <w:rPr>
        <w:b w:val="0"/>
        <w:i w:val="0"/>
      </w:rPr>
    </w:lvl>
    <w:lvl w:ilvl="7">
      <w:start w:val="1"/>
      <w:numFmt w:val="none"/>
      <w:lvlText w:val="(Not Defined)"/>
      <w:lvlJc w:val="left"/>
      <w:pPr>
        <w:tabs>
          <w:tab w:val="num" w:pos="4680"/>
        </w:tabs>
        <w:ind w:left="4464" w:hanging="1224"/>
      </w:pPr>
      <w:rPr>
        <w:b w:val="0"/>
        <w:i w:val="0"/>
      </w:rPr>
    </w:lvl>
    <w:lvl w:ilvl="8">
      <w:start w:val="1"/>
      <w:numFmt w:val="none"/>
      <w:lvlText w:val="(Not Defined)"/>
      <w:lvlJc w:val="left"/>
      <w:pPr>
        <w:tabs>
          <w:tab w:val="num" w:pos="5040"/>
        </w:tabs>
        <w:ind w:left="5040" w:hanging="1440"/>
      </w:pPr>
      <w:rPr>
        <w:b w:val="0"/>
        <w:i w:val="0"/>
      </w:rPr>
    </w:lvl>
  </w:abstractNum>
  <w:abstractNum w:abstractNumId="23" w15:restartNumberingAfterBreak="0">
    <w:nsid w:val="662F5DB7"/>
    <w:multiLevelType w:val="hybridMultilevel"/>
    <w:tmpl w:val="0B08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A5070"/>
    <w:multiLevelType w:val="hybridMultilevel"/>
    <w:tmpl w:val="3842B6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679347F8"/>
    <w:multiLevelType w:val="hybridMultilevel"/>
    <w:tmpl w:val="28F22F9C"/>
    <w:lvl w:ilvl="0" w:tplc="3426F89C">
      <w:start w:val="1"/>
      <w:numFmt w:val="decimal"/>
      <w:lvlText w:val="%1)"/>
      <w:lvlJc w:val="left"/>
      <w:pPr>
        <w:tabs>
          <w:tab w:val="num" w:pos="615"/>
        </w:tabs>
        <w:ind w:left="615" w:hanging="360"/>
      </w:pPr>
      <w:rPr>
        <w:rFonts w:hint="default"/>
      </w:rPr>
    </w:lvl>
    <w:lvl w:ilvl="1" w:tplc="08090019" w:tentative="1">
      <w:start w:val="1"/>
      <w:numFmt w:val="lowerLetter"/>
      <w:lvlText w:val="%2."/>
      <w:lvlJc w:val="left"/>
      <w:pPr>
        <w:tabs>
          <w:tab w:val="num" w:pos="1335"/>
        </w:tabs>
        <w:ind w:left="1335" w:hanging="360"/>
      </w:pPr>
    </w:lvl>
    <w:lvl w:ilvl="2" w:tplc="0809001B" w:tentative="1">
      <w:start w:val="1"/>
      <w:numFmt w:val="lowerRoman"/>
      <w:lvlText w:val="%3."/>
      <w:lvlJc w:val="right"/>
      <w:pPr>
        <w:tabs>
          <w:tab w:val="num" w:pos="2055"/>
        </w:tabs>
        <w:ind w:left="2055" w:hanging="180"/>
      </w:pPr>
    </w:lvl>
    <w:lvl w:ilvl="3" w:tplc="0809000F" w:tentative="1">
      <w:start w:val="1"/>
      <w:numFmt w:val="decimal"/>
      <w:lvlText w:val="%4."/>
      <w:lvlJc w:val="left"/>
      <w:pPr>
        <w:tabs>
          <w:tab w:val="num" w:pos="2775"/>
        </w:tabs>
        <w:ind w:left="2775" w:hanging="360"/>
      </w:pPr>
    </w:lvl>
    <w:lvl w:ilvl="4" w:tplc="08090019" w:tentative="1">
      <w:start w:val="1"/>
      <w:numFmt w:val="lowerLetter"/>
      <w:lvlText w:val="%5."/>
      <w:lvlJc w:val="left"/>
      <w:pPr>
        <w:tabs>
          <w:tab w:val="num" w:pos="3495"/>
        </w:tabs>
        <w:ind w:left="3495" w:hanging="360"/>
      </w:pPr>
    </w:lvl>
    <w:lvl w:ilvl="5" w:tplc="0809001B" w:tentative="1">
      <w:start w:val="1"/>
      <w:numFmt w:val="lowerRoman"/>
      <w:lvlText w:val="%6."/>
      <w:lvlJc w:val="right"/>
      <w:pPr>
        <w:tabs>
          <w:tab w:val="num" w:pos="4215"/>
        </w:tabs>
        <w:ind w:left="4215" w:hanging="180"/>
      </w:pPr>
    </w:lvl>
    <w:lvl w:ilvl="6" w:tplc="0809000F" w:tentative="1">
      <w:start w:val="1"/>
      <w:numFmt w:val="decimal"/>
      <w:lvlText w:val="%7."/>
      <w:lvlJc w:val="left"/>
      <w:pPr>
        <w:tabs>
          <w:tab w:val="num" w:pos="4935"/>
        </w:tabs>
        <w:ind w:left="4935" w:hanging="360"/>
      </w:pPr>
    </w:lvl>
    <w:lvl w:ilvl="7" w:tplc="08090019" w:tentative="1">
      <w:start w:val="1"/>
      <w:numFmt w:val="lowerLetter"/>
      <w:lvlText w:val="%8."/>
      <w:lvlJc w:val="left"/>
      <w:pPr>
        <w:tabs>
          <w:tab w:val="num" w:pos="5655"/>
        </w:tabs>
        <w:ind w:left="5655" w:hanging="360"/>
      </w:pPr>
    </w:lvl>
    <w:lvl w:ilvl="8" w:tplc="0809001B" w:tentative="1">
      <w:start w:val="1"/>
      <w:numFmt w:val="lowerRoman"/>
      <w:lvlText w:val="%9."/>
      <w:lvlJc w:val="right"/>
      <w:pPr>
        <w:tabs>
          <w:tab w:val="num" w:pos="6375"/>
        </w:tabs>
        <w:ind w:left="6375" w:hanging="180"/>
      </w:pPr>
    </w:lvl>
  </w:abstractNum>
  <w:abstractNum w:abstractNumId="26" w15:restartNumberingAfterBreak="0">
    <w:nsid w:val="774D28A9"/>
    <w:multiLevelType w:val="hybridMultilevel"/>
    <w:tmpl w:val="B51ECB7E"/>
    <w:lvl w:ilvl="0" w:tplc="08090001">
      <w:start w:val="1"/>
      <w:numFmt w:val="bullet"/>
      <w:lvlText w:val=""/>
      <w:lvlJc w:val="left"/>
      <w:pPr>
        <w:ind w:left="1800" w:hanging="360"/>
      </w:pPr>
      <w:rPr>
        <w:rFonts w:ascii="Symbol" w:hAnsi="Symbol"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779422602">
    <w:abstractNumId w:val="0"/>
  </w:num>
  <w:num w:numId="2" w16cid:durableId="1808818436">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0246975">
    <w:abstractNumId w:val="16"/>
  </w:num>
  <w:num w:numId="4" w16cid:durableId="1176529578">
    <w:abstractNumId w:val="18"/>
  </w:num>
  <w:num w:numId="5" w16cid:durableId="1189683602">
    <w:abstractNumId w:val="6"/>
  </w:num>
  <w:num w:numId="6" w16cid:durableId="619338248">
    <w:abstractNumId w:val="23"/>
  </w:num>
  <w:num w:numId="7" w16cid:durableId="483744395">
    <w:abstractNumId w:val="3"/>
  </w:num>
  <w:num w:numId="8" w16cid:durableId="1367676503">
    <w:abstractNumId w:val="10"/>
  </w:num>
  <w:num w:numId="9" w16cid:durableId="1209415330">
    <w:abstractNumId w:val="24"/>
  </w:num>
  <w:num w:numId="10" w16cid:durableId="541862618">
    <w:abstractNumId w:val="1"/>
  </w:num>
  <w:num w:numId="11" w16cid:durableId="547107127">
    <w:abstractNumId w:val="9"/>
  </w:num>
  <w:num w:numId="12" w16cid:durableId="1032608720">
    <w:abstractNumId w:val="7"/>
  </w:num>
  <w:num w:numId="13" w16cid:durableId="299653233">
    <w:abstractNumId w:val="19"/>
  </w:num>
  <w:num w:numId="14" w16cid:durableId="669941734">
    <w:abstractNumId w:val="11"/>
  </w:num>
  <w:num w:numId="15" w16cid:durableId="1949501701">
    <w:abstractNumId w:val="21"/>
  </w:num>
  <w:num w:numId="16" w16cid:durableId="9076858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7130798">
    <w:abstractNumId w:val="12"/>
  </w:num>
  <w:num w:numId="18" w16cid:durableId="926310019">
    <w:abstractNumId w:val="25"/>
  </w:num>
  <w:num w:numId="19" w16cid:durableId="322704931">
    <w:abstractNumId w:val="2"/>
  </w:num>
  <w:num w:numId="20" w16cid:durableId="2021542152">
    <w:abstractNumId w:val="8"/>
  </w:num>
  <w:num w:numId="21" w16cid:durableId="48916258">
    <w:abstractNumId w:val="14"/>
  </w:num>
  <w:num w:numId="22" w16cid:durableId="1488204159">
    <w:abstractNumId w:val="4"/>
  </w:num>
  <w:num w:numId="23" w16cid:durableId="574821681">
    <w:abstractNumId w:val="20"/>
  </w:num>
  <w:num w:numId="24" w16cid:durableId="7983076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4785576">
    <w:abstractNumId w:val="5"/>
  </w:num>
  <w:num w:numId="26" w16cid:durableId="2040935748">
    <w:abstractNumId w:val="26"/>
  </w:num>
  <w:num w:numId="27" w16cid:durableId="831064501">
    <w:abstractNumId w:val="17"/>
  </w:num>
  <w:num w:numId="28" w16cid:durableId="6249689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a9c215,#3d3938"/>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323E"/>
    <w:rsid w:val="00006408"/>
    <w:rsid w:val="00015B81"/>
    <w:rsid w:val="000171A1"/>
    <w:rsid w:val="00020F97"/>
    <w:rsid w:val="00037AEB"/>
    <w:rsid w:val="00037DEA"/>
    <w:rsid w:val="000457A3"/>
    <w:rsid w:val="000502C5"/>
    <w:rsid w:val="00055DD6"/>
    <w:rsid w:val="000560A0"/>
    <w:rsid w:val="00063DCE"/>
    <w:rsid w:val="000642C7"/>
    <w:rsid w:val="00066BC1"/>
    <w:rsid w:val="00076792"/>
    <w:rsid w:val="00076A73"/>
    <w:rsid w:val="0008541E"/>
    <w:rsid w:val="00095BAA"/>
    <w:rsid w:val="000A21CA"/>
    <w:rsid w:val="000A33AD"/>
    <w:rsid w:val="000A7A5C"/>
    <w:rsid w:val="000B1420"/>
    <w:rsid w:val="000B15AB"/>
    <w:rsid w:val="000B62FE"/>
    <w:rsid w:val="000C0F0C"/>
    <w:rsid w:val="000C1664"/>
    <w:rsid w:val="000C3BB6"/>
    <w:rsid w:val="000C442B"/>
    <w:rsid w:val="000D271D"/>
    <w:rsid w:val="000D4CE6"/>
    <w:rsid w:val="000E1634"/>
    <w:rsid w:val="000F02C3"/>
    <w:rsid w:val="000F267A"/>
    <w:rsid w:val="000F457F"/>
    <w:rsid w:val="001047AB"/>
    <w:rsid w:val="0010570B"/>
    <w:rsid w:val="00107764"/>
    <w:rsid w:val="00110D61"/>
    <w:rsid w:val="001127DF"/>
    <w:rsid w:val="00115BAD"/>
    <w:rsid w:val="00116F3E"/>
    <w:rsid w:val="00117934"/>
    <w:rsid w:val="00120171"/>
    <w:rsid w:val="001202D5"/>
    <w:rsid w:val="00131F3B"/>
    <w:rsid w:val="0013487E"/>
    <w:rsid w:val="00136EC9"/>
    <w:rsid w:val="00142146"/>
    <w:rsid w:val="00145022"/>
    <w:rsid w:val="00145329"/>
    <w:rsid w:val="001649F7"/>
    <w:rsid w:val="001663BB"/>
    <w:rsid w:val="00175DE1"/>
    <w:rsid w:val="001826F3"/>
    <w:rsid w:val="001835F5"/>
    <w:rsid w:val="00186234"/>
    <w:rsid w:val="00191442"/>
    <w:rsid w:val="001A5D17"/>
    <w:rsid w:val="001A71A7"/>
    <w:rsid w:val="001B0EE7"/>
    <w:rsid w:val="001B452A"/>
    <w:rsid w:val="001C4453"/>
    <w:rsid w:val="001D2362"/>
    <w:rsid w:val="001D7F52"/>
    <w:rsid w:val="001E001B"/>
    <w:rsid w:val="001E467F"/>
    <w:rsid w:val="001E5C4E"/>
    <w:rsid w:val="001E72FD"/>
    <w:rsid w:val="001E764C"/>
    <w:rsid w:val="001F12C0"/>
    <w:rsid w:val="001F7A72"/>
    <w:rsid w:val="002029C2"/>
    <w:rsid w:val="0020520E"/>
    <w:rsid w:val="002053E3"/>
    <w:rsid w:val="00212335"/>
    <w:rsid w:val="002123AE"/>
    <w:rsid w:val="002147D0"/>
    <w:rsid w:val="00224A2A"/>
    <w:rsid w:val="002255D5"/>
    <w:rsid w:val="00231527"/>
    <w:rsid w:val="002335CE"/>
    <w:rsid w:val="00237AF5"/>
    <w:rsid w:val="00241327"/>
    <w:rsid w:val="00241CA1"/>
    <w:rsid w:val="0024449D"/>
    <w:rsid w:val="002447EF"/>
    <w:rsid w:val="00246890"/>
    <w:rsid w:val="00247149"/>
    <w:rsid w:val="002530BB"/>
    <w:rsid w:val="00256A50"/>
    <w:rsid w:val="00261BC9"/>
    <w:rsid w:val="002642D3"/>
    <w:rsid w:val="002662E4"/>
    <w:rsid w:val="00272226"/>
    <w:rsid w:val="00274102"/>
    <w:rsid w:val="00277BFF"/>
    <w:rsid w:val="00283793"/>
    <w:rsid w:val="002859FE"/>
    <w:rsid w:val="00287C0E"/>
    <w:rsid w:val="0029584A"/>
    <w:rsid w:val="00296640"/>
    <w:rsid w:val="002A02AB"/>
    <w:rsid w:val="002A0339"/>
    <w:rsid w:val="002A1D52"/>
    <w:rsid w:val="002B09E2"/>
    <w:rsid w:val="002B493A"/>
    <w:rsid w:val="002B6267"/>
    <w:rsid w:val="002B6D8F"/>
    <w:rsid w:val="002C1307"/>
    <w:rsid w:val="002D0EED"/>
    <w:rsid w:val="002D3A9B"/>
    <w:rsid w:val="002D53A5"/>
    <w:rsid w:val="002D5628"/>
    <w:rsid w:val="002D5BF3"/>
    <w:rsid w:val="002E418C"/>
    <w:rsid w:val="002E5BCA"/>
    <w:rsid w:val="002E5E4E"/>
    <w:rsid w:val="002E6E4A"/>
    <w:rsid w:val="002E6F56"/>
    <w:rsid w:val="002F0B40"/>
    <w:rsid w:val="002F1C66"/>
    <w:rsid w:val="002F23C9"/>
    <w:rsid w:val="002F7CC7"/>
    <w:rsid w:val="0030162C"/>
    <w:rsid w:val="0030226C"/>
    <w:rsid w:val="00304464"/>
    <w:rsid w:val="00305907"/>
    <w:rsid w:val="0030590D"/>
    <w:rsid w:val="00311B8E"/>
    <w:rsid w:val="00312169"/>
    <w:rsid w:val="00313623"/>
    <w:rsid w:val="00313948"/>
    <w:rsid w:val="00316481"/>
    <w:rsid w:val="0031676A"/>
    <w:rsid w:val="00317661"/>
    <w:rsid w:val="0032396A"/>
    <w:rsid w:val="00324E48"/>
    <w:rsid w:val="00341DB4"/>
    <w:rsid w:val="00345E18"/>
    <w:rsid w:val="00365B16"/>
    <w:rsid w:val="00366912"/>
    <w:rsid w:val="00370792"/>
    <w:rsid w:val="00370D89"/>
    <w:rsid w:val="003714A3"/>
    <w:rsid w:val="00375B69"/>
    <w:rsid w:val="003822B0"/>
    <w:rsid w:val="003902D3"/>
    <w:rsid w:val="003937D7"/>
    <w:rsid w:val="00393C9D"/>
    <w:rsid w:val="00394E20"/>
    <w:rsid w:val="003A138E"/>
    <w:rsid w:val="003A1F00"/>
    <w:rsid w:val="003A43C6"/>
    <w:rsid w:val="003A5CEB"/>
    <w:rsid w:val="003B5D55"/>
    <w:rsid w:val="003C144D"/>
    <w:rsid w:val="003C28B9"/>
    <w:rsid w:val="003C37CA"/>
    <w:rsid w:val="003D4803"/>
    <w:rsid w:val="003D784D"/>
    <w:rsid w:val="003E3A71"/>
    <w:rsid w:val="003E4704"/>
    <w:rsid w:val="003E6E61"/>
    <w:rsid w:val="003F0176"/>
    <w:rsid w:val="00400253"/>
    <w:rsid w:val="00410F06"/>
    <w:rsid w:val="00411621"/>
    <w:rsid w:val="00411692"/>
    <w:rsid w:val="00412694"/>
    <w:rsid w:val="00414FF1"/>
    <w:rsid w:val="00415AC8"/>
    <w:rsid w:val="00420D88"/>
    <w:rsid w:val="004250F0"/>
    <w:rsid w:val="0042522E"/>
    <w:rsid w:val="004253A9"/>
    <w:rsid w:val="00425E90"/>
    <w:rsid w:val="0042682A"/>
    <w:rsid w:val="00426CB7"/>
    <w:rsid w:val="00427F7C"/>
    <w:rsid w:val="004373B0"/>
    <w:rsid w:val="00437BCD"/>
    <w:rsid w:val="004409F5"/>
    <w:rsid w:val="00440FCA"/>
    <w:rsid w:val="0044640C"/>
    <w:rsid w:val="00466A22"/>
    <w:rsid w:val="0048278A"/>
    <w:rsid w:val="004831CA"/>
    <w:rsid w:val="00491442"/>
    <w:rsid w:val="004915F4"/>
    <w:rsid w:val="00494604"/>
    <w:rsid w:val="004967A2"/>
    <w:rsid w:val="0049738B"/>
    <w:rsid w:val="00497B49"/>
    <w:rsid w:val="004A7210"/>
    <w:rsid w:val="004B0ABB"/>
    <w:rsid w:val="004B3E06"/>
    <w:rsid w:val="004B6DB6"/>
    <w:rsid w:val="004B7C1A"/>
    <w:rsid w:val="004C1506"/>
    <w:rsid w:val="004C29E0"/>
    <w:rsid w:val="004C78CC"/>
    <w:rsid w:val="004D3C54"/>
    <w:rsid w:val="004D4166"/>
    <w:rsid w:val="004D72DD"/>
    <w:rsid w:val="004D7517"/>
    <w:rsid w:val="004E5170"/>
    <w:rsid w:val="004F1C5D"/>
    <w:rsid w:val="004F244F"/>
    <w:rsid w:val="004F25DF"/>
    <w:rsid w:val="004F3739"/>
    <w:rsid w:val="004F5AFD"/>
    <w:rsid w:val="004F6CCD"/>
    <w:rsid w:val="00500042"/>
    <w:rsid w:val="005017B1"/>
    <w:rsid w:val="00507911"/>
    <w:rsid w:val="00512CB1"/>
    <w:rsid w:val="00514C1A"/>
    <w:rsid w:val="00516FE7"/>
    <w:rsid w:val="00535FBF"/>
    <w:rsid w:val="0053613F"/>
    <w:rsid w:val="00536301"/>
    <w:rsid w:val="00541141"/>
    <w:rsid w:val="00561C84"/>
    <w:rsid w:val="0056352E"/>
    <w:rsid w:val="00566A67"/>
    <w:rsid w:val="005716C7"/>
    <w:rsid w:val="005729E2"/>
    <w:rsid w:val="00574BC0"/>
    <w:rsid w:val="005755D3"/>
    <w:rsid w:val="00580A12"/>
    <w:rsid w:val="00584537"/>
    <w:rsid w:val="00586B37"/>
    <w:rsid w:val="005931A1"/>
    <w:rsid w:val="00593DD2"/>
    <w:rsid w:val="00594ADA"/>
    <w:rsid w:val="0059732A"/>
    <w:rsid w:val="0059739F"/>
    <w:rsid w:val="005A011C"/>
    <w:rsid w:val="005A49F0"/>
    <w:rsid w:val="005B0A00"/>
    <w:rsid w:val="005C0CB4"/>
    <w:rsid w:val="005C27E4"/>
    <w:rsid w:val="005C38BF"/>
    <w:rsid w:val="005C433A"/>
    <w:rsid w:val="005C5CF1"/>
    <w:rsid w:val="005C7A59"/>
    <w:rsid w:val="005D41A2"/>
    <w:rsid w:val="005E288C"/>
    <w:rsid w:val="005E3C5E"/>
    <w:rsid w:val="005F0629"/>
    <w:rsid w:val="005F1B52"/>
    <w:rsid w:val="005F28F4"/>
    <w:rsid w:val="005F54F1"/>
    <w:rsid w:val="005F743E"/>
    <w:rsid w:val="00605FD2"/>
    <w:rsid w:val="00610006"/>
    <w:rsid w:val="006112A6"/>
    <w:rsid w:val="00614164"/>
    <w:rsid w:val="00615D4F"/>
    <w:rsid w:val="00617337"/>
    <w:rsid w:val="0062038A"/>
    <w:rsid w:val="00625E7E"/>
    <w:rsid w:val="006262C0"/>
    <w:rsid w:val="00627F5C"/>
    <w:rsid w:val="006304D4"/>
    <w:rsid w:val="00631FAB"/>
    <w:rsid w:val="00632DD8"/>
    <w:rsid w:val="00636F8D"/>
    <w:rsid w:val="006401B7"/>
    <w:rsid w:val="00641E16"/>
    <w:rsid w:val="00652AB5"/>
    <w:rsid w:val="006559B6"/>
    <w:rsid w:val="0065764C"/>
    <w:rsid w:val="00665F86"/>
    <w:rsid w:val="00671FB8"/>
    <w:rsid w:val="00677818"/>
    <w:rsid w:val="00682987"/>
    <w:rsid w:val="006974BF"/>
    <w:rsid w:val="006A4A30"/>
    <w:rsid w:val="006A7BEF"/>
    <w:rsid w:val="006B276E"/>
    <w:rsid w:val="006B60B1"/>
    <w:rsid w:val="006C2550"/>
    <w:rsid w:val="006C65EA"/>
    <w:rsid w:val="006C68D3"/>
    <w:rsid w:val="006D06E7"/>
    <w:rsid w:val="006D7F1D"/>
    <w:rsid w:val="006E343D"/>
    <w:rsid w:val="006F2199"/>
    <w:rsid w:val="006F2F69"/>
    <w:rsid w:val="006F4E86"/>
    <w:rsid w:val="00700DB3"/>
    <w:rsid w:val="007025F7"/>
    <w:rsid w:val="0071196F"/>
    <w:rsid w:val="00711B70"/>
    <w:rsid w:val="00712A28"/>
    <w:rsid w:val="00715DE1"/>
    <w:rsid w:val="00717C7A"/>
    <w:rsid w:val="007209E6"/>
    <w:rsid w:val="00725B6D"/>
    <w:rsid w:val="00725E53"/>
    <w:rsid w:val="00727100"/>
    <w:rsid w:val="00730758"/>
    <w:rsid w:val="00732923"/>
    <w:rsid w:val="007347DF"/>
    <w:rsid w:val="007460E6"/>
    <w:rsid w:val="00751AC2"/>
    <w:rsid w:val="00755233"/>
    <w:rsid w:val="007621FC"/>
    <w:rsid w:val="007753E1"/>
    <w:rsid w:val="00784594"/>
    <w:rsid w:val="0079018B"/>
    <w:rsid w:val="00790840"/>
    <w:rsid w:val="00791AA2"/>
    <w:rsid w:val="00792704"/>
    <w:rsid w:val="00797F94"/>
    <w:rsid w:val="007A1BF3"/>
    <w:rsid w:val="007A3D28"/>
    <w:rsid w:val="007B1FE5"/>
    <w:rsid w:val="007C215C"/>
    <w:rsid w:val="007C62FC"/>
    <w:rsid w:val="007D077D"/>
    <w:rsid w:val="007E2103"/>
    <w:rsid w:val="007E2EC1"/>
    <w:rsid w:val="007E4A8C"/>
    <w:rsid w:val="007E6D25"/>
    <w:rsid w:val="00811002"/>
    <w:rsid w:val="008152DF"/>
    <w:rsid w:val="008156B4"/>
    <w:rsid w:val="0081683E"/>
    <w:rsid w:val="008227A0"/>
    <w:rsid w:val="00822E40"/>
    <w:rsid w:val="00822FA1"/>
    <w:rsid w:val="00823600"/>
    <w:rsid w:val="00824FD2"/>
    <w:rsid w:val="00826D1C"/>
    <w:rsid w:val="00830E1F"/>
    <w:rsid w:val="008319C2"/>
    <w:rsid w:val="0083632C"/>
    <w:rsid w:val="00837B92"/>
    <w:rsid w:val="008426B6"/>
    <w:rsid w:val="00843E8F"/>
    <w:rsid w:val="0084522E"/>
    <w:rsid w:val="00853D9D"/>
    <w:rsid w:val="008553EC"/>
    <w:rsid w:val="00855F43"/>
    <w:rsid w:val="0085708F"/>
    <w:rsid w:val="008611B4"/>
    <w:rsid w:val="00861DD7"/>
    <w:rsid w:val="008621DC"/>
    <w:rsid w:val="008651CD"/>
    <w:rsid w:val="008715D9"/>
    <w:rsid w:val="008726CC"/>
    <w:rsid w:val="00877C65"/>
    <w:rsid w:val="00877FEF"/>
    <w:rsid w:val="008815E9"/>
    <w:rsid w:val="00882916"/>
    <w:rsid w:val="00882AB1"/>
    <w:rsid w:val="008849E4"/>
    <w:rsid w:val="00884AEB"/>
    <w:rsid w:val="00886BBD"/>
    <w:rsid w:val="0089152E"/>
    <w:rsid w:val="00891FD7"/>
    <w:rsid w:val="00892073"/>
    <w:rsid w:val="0089485B"/>
    <w:rsid w:val="00896512"/>
    <w:rsid w:val="008A156E"/>
    <w:rsid w:val="008A34F1"/>
    <w:rsid w:val="008A66D5"/>
    <w:rsid w:val="008B0ED9"/>
    <w:rsid w:val="008D025A"/>
    <w:rsid w:val="008D43F9"/>
    <w:rsid w:val="008D46CC"/>
    <w:rsid w:val="008D5BE1"/>
    <w:rsid w:val="008E27EB"/>
    <w:rsid w:val="008E7545"/>
    <w:rsid w:val="008E780F"/>
    <w:rsid w:val="008F27A6"/>
    <w:rsid w:val="008F3C4F"/>
    <w:rsid w:val="00904E59"/>
    <w:rsid w:val="00907B0C"/>
    <w:rsid w:val="0091052E"/>
    <w:rsid w:val="009118E2"/>
    <w:rsid w:val="00911DD5"/>
    <w:rsid w:val="0091458D"/>
    <w:rsid w:val="009147E9"/>
    <w:rsid w:val="00915163"/>
    <w:rsid w:val="00915B5F"/>
    <w:rsid w:val="0092403E"/>
    <w:rsid w:val="00937AC3"/>
    <w:rsid w:val="00940B77"/>
    <w:rsid w:val="009449F3"/>
    <w:rsid w:val="009476DD"/>
    <w:rsid w:val="00951E3C"/>
    <w:rsid w:val="00953E39"/>
    <w:rsid w:val="00956C39"/>
    <w:rsid w:val="009630A5"/>
    <w:rsid w:val="00963ABE"/>
    <w:rsid w:val="00966583"/>
    <w:rsid w:val="00970DFE"/>
    <w:rsid w:val="009718F0"/>
    <w:rsid w:val="00973C8E"/>
    <w:rsid w:val="00974DE0"/>
    <w:rsid w:val="0098171B"/>
    <w:rsid w:val="00986597"/>
    <w:rsid w:val="00994EF3"/>
    <w:rsid w:val="00994FAA"/>
    <w:rsid w:val="009A0A22"/>
    <w:rsid w:val="009A17BE"/>
    <w:rsid w:val="009A1B5F"/>
    <w:rsid w:val="009A3629"/>
    <w:rsid w:val="009A68D0"/>
    <w:rsid w:val="009B056D"/>
    <w:rsid w:val="009B41B4"/>
    <w:rsid w:val="009B6E89"/>
    <w:rsid w:val="009C4852"/>
    <w:rsid w:val="009D7232"/>
    <w:rsid w:val="009D7640"/>
    <w:rsid w:val="009E18B2"/>
    <w:rsid w:val="009E6412"/>
    <w:rsid w:val="009F1756"/>
    <w:rsid w:val="009F17C6"/>
    <w:rsid w:val="009F61F7"/>
    <w:rsid w:val="00A02AC7"/>
    <w:rsid w:val="00A03550"/>
    <w:rsid w:val="00A24AF1"/>
    <w:rsid w:val="00A35309"/>
    <w:rsid w:val="00A3656C"/>
    <w:rsid w:val="00A37397"/>
    <w:rsid w:val="00A417FA"/>
    <w:rsid w:val="00A524E4"/>
    <w:rsid w:val="00A52EDD"/>
    <w:rsid w:val="00A54683"/>
    <w:rsid w:val="00A56DBB"/>
    <w:rsid w:val="00A851E4"/>
    <w:rsid w:val="00A85687"/>
    <w:rsid w:val="00A86205"/>
    <w:rsid w:val="00A865BB"/>
    <w:rsid w:val="00A866E2"/>
    <w:rsid w:val="00AA2A16"/>
    <w:rsid w:val="00AA2CD9"/>
    <w:rsid w:val="00AA3A0F"/>
    <w:rsid w:val="00AA4356"/>
    <w:rsid w:val="00AB4875"/>
    <w:rsid w:val="00AC088B"/>
    <w:rsid w:val="00AC72DC"/>
    <w:rsid w:val="00AD1BBB"/>
    <w:rsid w:val="00AD6678"/>
    <w:rsid w:val="00AE0824"/>
    <w:rsid w:val="00AF057D"/>
    <w:rsid w:val="00AF0AF5"/>
    <w:rsid w:val="00AF6A5A"/>
    <w:rsid w:val="00B01782"/>
    <w:rsid w:val="00B01CFD"/>
    <w:rsid w:val="00B03FDF"/>
    <w:rsid w:val="00B114A0"/>
    <w:rsid w:val="00B11886"/>
    <w:rsid w:val="00B237A6"/>
    <w:rsid w:val="00B26F68"/>
    <w:rsid w:val="00B31E93"/>
    <w:rsid w:val="00B337CC"/>
    <w:rsid w:val="00B3497D"/>
    <w:rsid w:val="00B423CD"/>
    <w:rsid w:val="00B44DE6"/>
    <w:rsid w:val="00B457F8"/>
    <w:rsid w:val="00B50200"/>
    <w:rsid w:val="00B57B56"/>
    <w:rsid w:val="00B628F0"/>
    <w:rsid w:val="00B63149"/>
    <w:rsid w:val="00B750AF"/>
    <w:rsid w:val="00B77512"/>
    <w:rsid w:val="00B831C5"/>
    <w:rsid w:val="00B8655A"/>
    <w:rsid w:val="00B9615E"/>
    <w:rsid w:val="00B96B50"/>
    <w:rsid w:val="00B97CC9"/>
    <w:rsid w:val="00BA0B06"/>
    <w:rsid w:val="00BA0D09"/>
    <w:rsid w:val="00BA1B9B"/>
    <w:rsid w:val="00BA7CC3"/>
    <w:rsid w:val="00BB1ECA"/>
    <w:rsid w:val="00BB393A"/>
    <w:rsid w:val="00BB6761"/>
    <w:rsid w:val="00BB6B90"/>
    <w:rsid w:val="00BB7125"/>
    <w:rsid w:val="00BC6042"/>
    <w:rsid w:val="00BE0DB0"/>
    <w:rsid w:val="00BE192C"/>
    <w:rsid w:val="00BE53A5"/>
    <w:rsid w:val="00BE6261"/>
    <w:rsid w:val="00BF0006"/>
    <w:rsid w:val="00BF0C85"/>
    <w:rsid w:val="00C01898"/>
    <w:rsid w:val="00C0539E"/>
    <w:rsid w:val="00C10C78"/>
    <w:rsid w:val="00C10ECC"/>
    <w:rsid w:val="00C27DEF"/>
    <w:rsid w:val="00C343BC"/>
    <w:rsid w:val="00C35885"/>
    <w:rsid w:val="00C36650"/>
    <w:rsid w:val="00C404E3"/>
    <w:rsid w:val="00C421B7"/>
    <w:rsid w:val="00C46F93"/>
    <w:rsid w:val="00C472F8"/>
    <w:rsid w:val="00C529BB"/>
    <w:rsid w:val="00C64837"/>
    <w:rsid w:val="00C72138"/>
    <w:rsid w:val="00C76CA4"/>
    <w:rsid w:val="00C774B1"/>
    <w:rsid w:val="00C77602"/>
    <w:rsid w:val="00C77977"/>
    <w:rsid w:val="00C818DD"/>
    <w:rsid w:val="00C83195"/>
    <w:rsid w:val="00C84A5A"/>
    <w:rsid w:val="00C851C0"/>
    <w:rsid w:val="00C923CF"/>
    <w:rsid w:val="00CA2E74"/>
    <w:rsid w:val="00CB00BA"/>
    <w:rsid w:val="00CB14FD"/>
    <w:rsid w:val="00CB3E86"/>
    <w:rsid w:val="00CC0889"/>
    <w:rsid w:val="00CC16D2"/>
    <w:rsid w:val="00CC2BF2"/>
    <w:rsid w:val="00CC7B00"/>
    <w:rsid w:val="00CD2F4B"/>
    <w:rsid w:val="00CD4F10"/>
    <w:rsid w:val="00CE03C6"/>
    <w:rsid w:val="00CE3F4F"/>
    <w:rsid w:val="00CE42B9"/>
    <w:rsid w:val="00CE5A9A"/>
    <w:rsid w:val="00CE79ED"/>
    <w:rsid w:val="00CF0324"/>
    <w:rsid w:val="00D029BF"/>
    <w:rsid w:val="00D033F3"/>
    <w:rsid w:val="00D1127D"/>
    <w:rsid w:val="00D126E4"/>
    <w:rsid w:val="00D16181"/>
    <w:rsid w:val="00D23E02"/>
    <w:rsid w:val="00D246FA"/>
    <w:rsid w:val="00D24B5B"/>
    <w:rsid w:val="00D2706E"/>
    <w:rsid w:val="00D27447"/>
    <w:rsid w:val="00D30EF8"/>
    <w:rsid w:val="00D364D8"/>
    <w:rsid w:val="00D45EDE"/>
    <w:rsid w:val="00D515DD"/>
    <w:rsid w:val="00D51EB8"/>
    <w:rsid w:val="00D52EF9"/>
    <w:rsid w:val="00D54E30"/>
    <w:rsid w:val="00D607E1"/>
    <w:rsid w:val="00D7352F"/>
    <w:rsid w:val="00D75F51"/>
    <w:rsid w:val="00D7623C"/>
    <w:rsid w:val="00D76DC4"/>
    <w:rsid w:val="00D852DF"/>
    <w:rsid w:val="00D87896"/>
    <w:rsid w:val="00D90D54"/>
    <w:rsid w:val="00D9129B"/>
    <w:rsid w:val="00D94482"/>
    <w:rsid w:val="00D95F9B"/>
    <w:rsid w:val="00D961A0"/>
    <w:rsid w:val="00DA0BA1"/>
    <w:rsid w:val="00DA57B5"/>
    <w:rsid w:val="00DB0ECA"/>
    <w:rsid w:val="00DB29B4"/>
    <w:rsid w:val="00DC07CF"/>
    <w:rsid w:val="00DC088B"/>
    <w:rsid w:val="00DC1202"/>
    <w:rsid w:val="00DC189B"/>
    <w:rsid w:val="00DC26BE"/>
    <w:rsid w:val="00DC5418"/>
    <w:rsid w:val="00DC54C7"/>
    <w:rsid w:val="00DD0EB7"/>
    <w:rsid w:val="00DD2246"/>
    <w:rsid w:val="00DD3458"/>
    <w:rsid w:val="00DD3677"/>
    <w:rsid w:val="00DD696A"/>
    <w:rsid w:val="00DD7714"/>
    <w:rsid w:val="00DE6207"/>
    <w:rsid w:val="00DE7418"/>
    <w:rsid w:val="00E02B2C"/>
    <w:rsid w:val="00E14A22"/>
    <w:rsid w:val="00E168F2"/>
    <w:rsid w:val="00E173D5"/>
    <w:rsid w:val="00E174E5"/>
    <w:rsid w:val="00E344AE"/>
    <w:rsid w:val="00E40F2E"/>
    <w:rsid w:val="00E4110A"/>
    <w:rsid w:val="00E427BC"/>
    <w:rsid w:val="00E4709A"/>
    <w:rsid w:val="00E52380"/>
    <w:rsid w:val="00E55759"/>
    <w:rsid w:val="00E56787"/>
    <w:rsid w:val="00E568B2"/>
    <w:rsid w:val="00E569CD"/>
    <w:rsid w:val="00E6064C"/>
    <w:rsid w:val="00E6153F"/>
    <w:rsid w:val="00E62333"/>
    <w:rsid w:val="00E63542"/>
    <w:rsid w:val="00E63D14"/>
    <w:rsid w:val="00E64E4B"/>
    <w:rsid w:val="00E70A8E"/>
    <w:rsid w:val="00E81D13"/>
    <w:rsid w:val="00E90050"/>
    <w:rsid w:val="00E9254B"/>
    <w:rsid w:val="00E95F05"/>
    <w:rsid w:val="00EA0CCF"/>
    <w:rsid w:val="00EA1380"/>
    <w:rsid w:val="00EA2D2E"/>
    <w:rsid w:val="00EA3B14"/>
    <w:rsid w:val="00EA41AE"/>
    <w:rsid w:val="00EA4D8E"/>
    <w:rsid w:val="00EB02EB"/>
    <w:rsid w:val="00EB278B"/>
    <w:rsid w:val="00EC0B4B"/>
    <w:rsid w:val="00EC0CF8"/>
    <w:rsid w:val="00EC3989"/>
    <w:rsid w:val="00EC3FDB"/>
    <w:rsid w:val="00ED075D"/>
    <w:rsid w:val="00ED1C57"/>
    <w:rsid w:val="00ED6FD0"/>
    <w:rsid w:val="00ED706A"/>
    <w:rsid w:val="00ED707A"/>
    <w:rsid w:val="00EE0D8E"/>
    <w:rsid w:val="00EE18C5"/>
    <w:rsid w:val="00EF2939"/>
    <w:rsid w:val="00EF3359"/>
    <w:rsid w:val="00EF3CAD"/>
    <w:rsid w:val="00EF5F92"/>
    <w:rsid w:val="00F01FB0"/>
    <w:rsid w:val="00F05FA7"/>
    <w:rsid w:val="00F14F05"/>
    <w:rsid w:val="00F14FA1"/>
    <w:rsid w:val="00F16824"/>
    <w:rsid w:val="00F302A0"/>
    <w:rsid w:val="00F30A2B"/>
    <w:rsid w:val="00F32BB2"/>
    <w:rsid w:val="00F33A29"/>
    <w:rsid w:val="00F36AED"/>
    <w:rsid w:val="00F40897"/>
    <w:rsid w:val="00F41E23"/>
    <w:rsid w:val="00F430C6"/>
    <w:rsid w:val="00F451DF"/>
    <w:rsid w:val="00F45504"/>
    <w:rsid w:val="00F4790F"/>
    <w:rsid w:val="00F50D47"/>
    <w:rsid w:val="00F545D8"/>
    <w:rsid w:val="00F545DE"/>
    <w:rsid w:val="00F55BDC"/>
    <w:rsid w:val="00F55BE9"/>
    <w:rsid w:val="00F55DF0"/>
    <w:rsid w:val="00F62687"/>
    <w:rsid w:val="00F6357D"/>
    <w:rsid w:val="00F64D93"/>
    <w:rsid w:val="00F74BE4"/>
    <w:rsid w:val="00F766A6"/>
    <w:rsid w:val="00F86100"/>
    <w:rsid w:val="00F9519A"/>
    <w:rsid w:val="00F97C9B"/>
    <w:rsid w:val="00FA0DD4"/>
    <w:rsid w:val="00FA0E9B"/>
    <w:rsid w:val="00FA511F"/>
    <w:rsid w:val="00FA59A6"/>
    <w:rsid w:val="00FA749F"/>
    <w:rsid w:val="00FA74D2"/>
    <w:rsid w:val="00FB1BA1"/>
    <w:rsid w:val="00FB2AB1"/>
    <w:rsid w:val="00FB323E"/>
    <w:rsid w:val="00FB63CA"/>
    <w:rsid w:val="00FB7BE2"/>
    <w:rsid w:val="00FC193F"/>
    <w:rsid w:val="00FD300C"/>
    <w:rsid w:val="00FD7A61"/>
    <w:rsid w:val="00FE5160"/>
    <w:rsid w:val="00FE6A8D"/>
    <w:rsid w:val="00FF3D0E"/>
    <w:rsid w:val="00FF4677"/>
    <w:rsid w:val="00FF7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a9c215,#3d3938"/>
    </o:shapedefaults>
    <o:shapelayout v:ext="edit">
      <o:idmap v:ext="edit" data="2"/>
    </o:shapelayout>
  </w:shapeDefaults>
  <w:decimalSymbol w:val="."/>
  <w:listSeparator w:val=","/>
  <w14:docId w14:val="17025269"/>
  <w15:chartTrackingRefBased/>
  <w15:docId w15:val="{FF91E80F-1C81-4FDE-9843-D8068F33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ind w:right="-261"/>
      <w:jc w:val="right"/>
      <w:outlineLvl w:val="0"/>
    </w:pPr>
    <w:rPr>
      <w:b/>
      <w:sz w:val="28"/>
    </w:rPr>
  </w:style>
  <w:style w:type="paragraph" w:styleId="Heading2">
    <w:name w:val="heading 2"/>
    <w:basedOn w:val="Normal"/>
    <w:next w:val="Normal"/>
    <w:qFormat/>
    <w:pPr>
      <w:keepNext/>
      <w:ind w:right="-261"/>
      <w:jc w:val="righ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sid w:val="009A1B5F"/>
    <w:rPr>
      <w:color w:val="0000FF"/>
      <w:u w:val="single"/>
    </w:rPr>
  </w:style>
  <w:style w:type="paragraph" w:styleId="BalloonText">
    <w:name w:val="Balloon Text"/>
    <w:basedOn w:val="Normal"/>
    <w:semiHidden/>
    <w:rsid w:val="00B97CC9"/>
    <w:rPr>
      <w:rFonts w:ascii="Tahoma" w:hAnsi="Tahoma" w:cs="Tahoma"/>
      <w:sz w:val="16"/>
      <w:szCs w:val="16"/>
    </w:rPr>
  </w:style>
  <w:style w:type="paragraph" w:styleId="CommentText">
    <w:name w:val="annotation text"/>
    <w:basedOn w:val="Normal"/>
    <w:semiHidden/>
    <w:rsid w:val="00614164"/>
    <w:rPr>
      <w:rFonts w:ascii="Times New Roman" w:hAnsi="Times New Roman"/>
      <w:sz w:val="20"/>
      <w:lang w:eastAsia="en-US"/>
    </w:rPr>
  </w:style>
  <w:style w:type="character" w:customStyle="1" w:styleId="quoted11">
    <w:name w:val="quoted11"/>
    <w:rsid w:val="00614164"/>
    <w:rPr>
      <w:color w:val="660066"/>
    </w:rPr>
  </w:style>
  <w:style w:type="character" w:styleId="Strong">
    <w:name w:val="Strong"/>
    <w:qFormat/>
    <w:rsid w:val="00614164"/>
    <w:rPr>
      <w:b/>
      <w:bCs/>
    </w:rPr>
  </w:style>
  <w:style w:type="paragraph" w:styleId="NormalWeb">
    <w:name w:val="Normal (Web)"/>
    <w:basedOn w:val="Normal"/>
    <w:rsid w:val="00DC54C7"/>
    <w:pPr>
      <w:spacing w:before="100" w:beforeAutospacing="1" w:after="100" w:afterAutospacing="1"/>
    </w:pPr>
    <w:rPr>
      <w:rFonts w:ascii="Arial Unicode MS" w:eastAsia="Arial Unicode MS" w:hAnsi="Arial Unicode MS" w:cs="Arial Unicode MS"/>
      <w:szCs w:val="24"/>
      <w:lang w:eastAsia="en-US"/>
    </w:rPr>
  </w:style>
  <w:style w:type="paragraph" w:styleId="BodyText">
    <w:name w:val="Body Text"/>
    <w:basedOn w:val="Normal"/>
    <w:rsid w:val="00DC54C7"/>
    <w:pPr>
      <w:jc w:val="both"/>
    </w:pPr>
    <w:rPr>
      <w:rFonts w:cs="Arial"/>
      <w:szCs w:val="24"/>
      <w:lang w:eastAsia="en-US"/>
    </w:rPr>
  </w:style>
  <w:style w:type="character" w:styleId="CommentReference">
    <w:name w:val="annotation reference"/>
    <w:semiHidden/>
    <w:rsid w:val="001A71A7"/>
    <w:rPr>
      <w:sz w:val="16"/>
      <w:szCs w:val="16"/>
    </w:rPr>
  </w:style>
  <w:style w:type="table" w:styleId="TableGrid">
    <w:name w:val="Table Grid"/>
    <w:basedOn w:val="TableNormal"/>
    <w:rsid w:val="001A7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Text">
    <w:name w:val="Text"/>
    <w:rsid w:val="008F3C4F"/>
    <w:pPr>
      <w:spacing w:after="120"/>
    </w:pPr>
    <w:rPr>
      <w:rFonts w:ascii="Arial" w:hAnsi="Arial" w:cs="Arial"/>
      <w:lang w:val="en-US" w:eastAsia="en-US"/>
    </w:rPr>
  </w:style>
  <w:style w:type="paragraph" w:customStyle="1" w:styleId="Body">
    <w:name w:val="Body"/>
    <w:basedOn w:val="Normal"/>
    <w:rsid w:val="003B5D55"/>
    <w:pPr>
      <w:tabs>
        <w:tab w:val="left" w:pos="851"/>
        <w:tab w:val="left" w:pos="1843"/>
        <w:tab w:val="left" w:pos="3119"/>
        <w:tab w:val="left" w:pos="4253"/>
      </w:tabs>
      <w:spacing w:after="240" w:line="312" w:lineRule="auto"/>
      <w:jc w:val="both"/>
    </w:pPr>
    <w:rPr>
      <w:rFonts w:ascii="Verdana" w:hAnsi="Verdana"/>
      <w:sz w:val="20"/>
    </w:rPr>
  </w:style>
  <w:style w:type="paragraph" w:customStyle="1" w:styleId="Bullet1">
    <w:name w:val="Bullet 1"/>
    <w:basedOn w:val="Normal"/>
    <w:rsid w:val="00F30A2B"/>
    <w:pPr>
      <w:numPr>
        <w:numId w:val="2"/>
      </w:numPr>
      <w:spacing w:after="240" w:line="312" w:lineRule="auto"/>
      <w:jc w:val="both"/>
    </w:pPr>
    <w:rPr>
      <w:rFonts w:ascii="Verdana" w:hAnsi="Verdana"/>
      <w:sz w:val="20"/>
    </w:rPr>
  </w:style>
  <w:style w:type="paragraph" w:customStyle="1" w:styleId="Bullet2">
    <w:name w:val="Bullet 2"/>
    <w:basedOn w:val="Normal"/>
    <w:rsid w:val="00F30A2B"/>
    <w:pPr>
      <w:numPr>
        <w:ilvl w:val="1"/>
        <w:numId w:val="2"/>
      </w:numPr>
      <w:spacing w:after="240" w:line="312" w:lineRule="auto"/>
      <w:jc w:val="both"/>
    </w:pPr>
    <w:rPr>
      <w:rFonts w:ascii="Verdana" w:hAnsi="Verdana"/>
      <w:sz w:val="20"/>
    </w:rPr>
  </w:style>
  <w:style w:type="paragraph" w:customStyle="1" w:styleId="Bullet3">
    <w:name w:val="Bullet 3"/>
    <w:basedOn w:val="Normal"/>
    <w:rsid w:val="00F30A2B"/>
    <w:pPr>
      <w:numPr>
        <w:ilvl w:val="2"/>
        <w:numId w:val="2"/>
      </w:numPr>
      <w:spacing w:after="240" w:line="312" w:lineRule="auto"/>
      <w:jc w:val="both"/>
    </w:pPr>
    <w:rPr>
      <w:rFonts w:ascii="Verdana" w:hAnsi="Verdana"/>
      <w:sz w:val="20"/>
    </w:rPr>
  </w:style>
  <w:style w:type="paragraph" w:customStyle="1" w:styleId="Sideheading">
    <w:name w:val="Sideheading"/>
    <w:basedOn w:val="Body"/>
    <w:rsid w:val="00F30A2B"/>
    <w:pPr>
      <w:tabs>
        <w:tab w:val="clear" w:pos="851"/>
        <w:tab w:val="clear" w:pos="1843"/>
        <w:tab w:val="clear" w:pos="3119"/>
        <w:tab w:val="clear" w:pos="4253"/>
      </w:tabs>
    </w:pPr>
    <w:rPr>
      <w:b/>
      <w:caps/>
    </w:rPr>
  </w:style>
  <w:style w:type="paragraph" w:styleId="CommentSubject">
    <w:name w:val="annotation subject"/>
    <w:basedOn w:val="CommentText"/>
    <w:next w:val="CommentText"/>
    <w:semiHidden/>
    <w:rsid w:val="0065764C"/>
    <w:rPr>
      <w:rFonts w:ascii="Arial" w:hAnsi="Arial"/>
      <w:b/>
      <w:bCs/>
      <w:lang w:eastAsia="en-GB"/>
    </w:rPr>
  </w:style>
  <w:style w:type="paragraph" w:styleId="ListParagraph">
    <w:name w:val="List Paragraph"/>
    <w:basedOn w:val="Normal"/>
    <w:qFormat/>
    <w:rsid w:val="00C923CF"/>
    <w:pPr>
      <w:spacing w:after="200" w:line="276" w:lineRule="auto"/>
      <w:ind w:left="720"/>
      <w:contextualSpacing/>
    </w:pPr>
    <w:rPr>
      <w:rFonts w:ascii="Calibri" w:hAnsi="Calibri"/>
      <w:sz w:val="22"/>
      <w:szCs w:val="22"/>
      <w:lang w:eastAsia="en-US"/>
    </w:rPr>
  </w:style>
  <w:style w:type="paragraph" w:styleId="DocumentMap">
    <w:name w:val="Document Map"/>
    <w:basedOn w:val="Normal"/>
    <w:semiHidden/>
    <w:rsid w:val="00393C9D"/>
    <w:pPr>
      <w:shd w:val="clear" w:color="auto" w:fill="000080"/>
    </w:pPr>
    <w:rPr>
      <w:rFonts w:ascii="Tahoma" w:hAnsi="Tahoma" w:cs="Tahoma"/>
      <w:sz w:val="20"/>
    </w:rPr>
  </w:style>
  <w:style w:type="paragraph" w:customStyle="1" w:styleId="Level1">
    <w:name w:val="Level 1"/>
    <w:basedOn w:val="Normal"/>
    <w:rsid w:val="000B62FE"/>
    <w:pPr>
      <w:numPr>
        <w:numId w:val="15"/>
      </w:numPr>
      <w:spacing w:after="240" w:line="312" w:lineRule="auto"/>
      <w:jc w:val="both"/>
      <w:outlineLvl w:val="0"/>
    </w:pPr>
    <w:rPr>
      <w:rFonts w:ascii="Verdana" w:hAnsi="Verdana"/>
      <w:sz w:val="20"/>
    </w:rPr>
  </w:style>
  <w:style w:type="paragraph" w:customStyle="1" w:styleId="Level2">
    <w:name w:val="Level 2"/>
    <w:basedOn w:val="Normal"/>
    <w:rsid w:val="000B62FE"/>
    <w:pPr>
      <w:numPr>
        <w:ilvl w:val="1"/>
        <w:numId w:val="15"/>
      </w:numPr>
      <w:spacing w:after="240" w:line="312" w:lineRule="auto"/>
      <w:jc w:val="both"/>
      <w:outlineLvl w:val="1"/>
    </w:pPr>
    <w:rPr>
      <w:rFonts w:ascii="Verdana" w:hAnsi="Verdana"/>
      <w:sz w:val="20"/>
    </w:rPr>
  </w:style>
  <w:style w:type="paragraph" w:customStyle="1" w:styleId="Level3">
    <w:name w:val="Level 3"/>
    <w:basedOn w:val="Normal"/>
    <w:rsid w:val="000B62FE"/>
    <w:pPr>
      <w:numPr>
        <w:ilvl w:val="2"/>
        <w:numId w:val="15"/>
      </w:numPr>
      <w:spacing w:after="240" w:line="312" w:lineRule="auto"/>
      <w:jc w:val="both"/>
      <w:outlineLvl w:val="2"/>
    </w:pPr>
    <w:rPr>
      <w:rFonts w:ascii="Verdana" w:hAnsi="Verdana"/>
      <w:sz w:val="20"/>
    </w:rPr>
  </w:style>
  <w:style w:type="paragraph" w:customStyle="1" w:styleId="Level4">
    <w:name w:val="Level 4"/>
    <w:basedOn w:val="Normal"/>
    <w:rsid w:val="000B62FE"/>
    <w:pPr>
      <w:numPr>
        <w:ilvl w:val="3"/>
        <w:numId w:val="15"/>
      </w:numPr>
      <w:spacing w:after="240" w:line="312" w:lineRule="auto"/>
      <w:jc w:val="both"/>
      <w:outlineLvl w:val="3"/>
    </w:pPr>
    <w:rPr>
      <w:rFonts w:ascii="Verdana" w:hAnsi="Verdana"/>
      <w:sz w:val="20"/>
    </w:rPr>
  </w:style>
  <w:style w:type="paragraph" w:customStyle="1" w:styleId="Level5">
    <w:name w:val="Level 5"/>
    <w:basedOn w:val="Normal"/>
    <w:rsid w:val="000B62FE"/>
    <w:pPr>
      <w:numPr>
        <w:ilvl w:val="4"/>
        <w:numId w:val="15"/>
      </w:numPr>
      <w:spacing w:after="240" w:line="312" w:lineRule="auto"/>
      <w:jc w:val="both"/>
      <w:outlineLvl w:val="4"/>
    </w:pPr>
    <w:rPr>
      <w:rFonts w:ascii="Verdana" w:hAnsi="Verdana"/>
      <w:sz w:val="20"/>
    </w:rPr>
  </w:style>
  <w:style w:type="paragraph" w:styleId="Title">
    <w:name w:val="Title"/>
    <w:basedOn w:val="Normal"/>
    <w:qFormat/>
    <w:rsid w:val="00C77977"/>
    <w:pPr>
      <w:spacing w:before="240" w:after="60"/>
      <w:jc w:val="center"/>
      <w:outlineLvl w:val="0"/>
    </w:pPr>
    <w:rPr>
      <w:rFonts w:cs="Arial"/>
      <w:b/>
      <w:bCs/>
      <w:kern w:val="28"/>
      <w:sz w:val="32"/>
      <w:szCs w:val="32"/>
      <w:lang w:eastAsia="en-US"/>
    </w:rPr>
  </w:style>
  <w:style w:type="paragraph" w:styleId="Subtitle">
    <w:name w:val="Subtitle"/>
    <w:basedOn w:val="Normal"/>
    <w:qFormat/>
    <w:rsid w:val="00C77977"/>
    <w:pPr>
      <w:spacing w:after="60"/>
      <w:jc w:val="center"/>
      <w:outlineLvl w:val="1"/>
    </w:pPr>
    <w:rPr>
      <w:rFonts w:cs="Arial"/>
      <w:szCs w:val="24"/>
      <w:lang w:eastAsia="en-US"/>
    </w:rPr>
  </w:style>
  <w:style w:type="paragraph" w:styleId="BodyText3">
    <w:name w:val="Body Text 3"/>
    <w:basedOn w:val="Normal"/>
    <w:link w:val="BodyText3Char"/>
    <w:rsid w:val="00DC5418"/>
    <w:pPr>
      <w:spacing w:after="120"/>
    </w:pPr>
    <w:rPr>
      <w:sz w:val="16"/>
      <w:szCs w:val="16"/>
    </w:rPr>
  </w:style>
  <w:style w:type="character" w:customStyle="1" w:styleId="BodyText3Char">
    <w:name w:val="Body Text 3 Char"/>
    <w:link w:val="BodyText3"/>
    <w:rsid w:val="00DC5418"/>
    <w:rPr>
      <w:rFonts w:ascii="Arial" w:hAnsi="Arial"/>
      <w:sz w:val="16"/>
      <w:szCs w:val="16"/>
    </w:rPr>
  </w:style>
  <w:style w:type="paragraph" w:styleId="BodyTextIndent">
    <w:name w:val="Body Text Indent"/>
    <w:basedOn w:val="Normal"/>
    <w:link w:val="BodyTextIndentChar"/>
    <w:rsid w:val="00DC5418"/>
    <w:pPr>
      <w:spacing w:after="120"/>
      <w:ind w:left="283"/>
    </w:pPr>
  </w:style>
  <w:style w:type="character" w:customStyle="1" w:styleId="BodyTextIndentChar">
    <w:name w:val="Body Text Indent Char"/>
    <w:link w:val="BodyTextIndent"/>
    <w:rsid w:val="00DC5418"/>
    <w:rPr>
      <w:rFonts w:ascii="Arial" w:hAnsi="Arial"/>
      <w:sz w:val="24"/>
    </w:rPr>
  </w:style>
  <w:style w:type="character" w:customStyle="1" w:styleId="x210">
    <w:name w:val="x210"/>
    <w:rsid w:val="00231527"/>
    <w:rPr>
      <w:rFonts w:ascii="Tahoma" w:hAnsi="Tahoma" w:cs="Tahoma" w:hint="default"/>
      <w:b/>
      <w:bCs/>
      <w:color w:val="3C3C3C"/>
      <w:sz w:val="20"/>
      <w:szCs w:val="20"/>
    </w:rPr>
  </w:style>
  <w:style w:type="character" w:customStyle="1" w:styleId="FooterChar">
    <w:name w:val="Footer Char"/>
    <w:link w:val="Footer"/>
    <w:uiPriority w:val="99"/>
    <w:rsid w:val="0030226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182661">
      <w:bodyDiv w:val="1"/>
      <w:marLeft w:val="0"/>
      <w:marRight w:val="0"/>
      <w:marTop w:val="0"/>
      <w:marBottom w:val="0"/>
      <w:divBdr>
        <w:top w:val="none" w:sz="0" w:space="0" w:color="auto"/>
        <w:left w:val="none" w:sz="0" w:space="0" w:color="auto"/>
        <w:bottom w:val="none" w:sz="0" w:space="0" w:color="auto"/>
        <w:right w:val="none" w:sz="0" w:space="0" w:color="auto"/>
      </w:divBdr>
    </w:div>
    <w:div w:id="1270549620">
      <w:bodyDiv w:val="1"/>
      <w:marLeft w:val="0"/>
      <w:marRight w:val="0"/>
      <w:marTop w:val="0"/>
      <w:marBottom w:val="0"/>
      <w:divBdr>
        <w:top w:val="none" w:sz="0" w:space="0" w:color="auto"/>
        <w:left w:val="none" w:sz="0" w:space="0" w:color="auto"/>
        <w:bottom w:val="none" w:sz="0" w:space="0" w:color="auto"/>
        <w:right w:val="none" w:sz="0" w:space="0" w:color="auto"/>
      </w:divBdr>
      <w:divsChild>
        <w:div w:id="857500701">
          <w:marLeft w:val="0"/>
          <w:marRight w:val="0"/>
          <w:marTop w:val="0"/>
          <w:marBottom w:val="0"/>
          <w:divBdr>
            <w:top w:val="none" w:sz="0" w:space="0" w:color="auto"/>
            <w:left w:val="none" w:sz="0" w:space="0" w:color="auto"/>
            <w:bottom w:val="none" w:sz="0" w:space="0" w:color="auto"/>
            <w:right w:val="none" w:sz="0" w:space="0" w:color="auto"/>
          </w:divBdr>
          <w:divsChild>
            <w:div w:id="1594892478">
              <w:marLeft w:val="0"/>
              <w:marRight w:val="0"/>
              <w:marTop w:val="0"/>
              <w:marBottom w:val="0"/>
              <w:divBdr>
                <w:top w:val="none" w:sz="0" w:space="0" w:color="auto"/>
                <w:left w:val="none" w:sz="0" w:space="0" w:color="auto"/>
                <w:bottom w:val="none" w:sz="0" w:space="0" w:color="auto"/>
                <w:right w:val="none" w:sz="0" w:space="0" w:color="auto"/>
              </w:divBdr>
              <w:divsChild>
                <w:div w:id="1413357549">
                  <w:marLeft w:val="0"/>
                  <w:marRight w:val="0"/>
                  <w:marTop w:val="0"/>
                  <w:marBottom w:val="0"/>
                  <w:divBdr>
                    <w:top w:val="none" w:sz="0" w:space="0" w:color="auto"/>
                    <w:left w:val="none" w:sz="0" w:space="0" w:color="auto"/>
                    <w:bottom w:val="none" w:sz="0" w:space="0" w:color="auto"/>
                    <w:right w:val="none" w:sz="0" w:space="0" w:color="auto"/>
                  </w:divBdr>
                  <w:divsChild>
                    <w:div w:id="76443778">
                      <w:marLeft w:val="0"/>
                      <w:marRight w:val="0"/>
                      <w:marTop w:val="0"/>
                      <w:marBottom w:val="0"/>
                      <w:divBdr>
                        <w:top w:val="none" w:sz="0" w:space="0" w:color="auto"/>
                        <w:left w:val="none" w:sz="0" w:space="0" w:color="auto"/>
                        <w:bottom w:val="none" w:sz="0" w:space="0" w:color="auto"/>
                        <w:right w:val="none" w:sz="0" w:space="0" w:color="auto"/>
                      </w:divBdr>
                    </w:div>
                    <w:div w:id="147170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979752">
      <w:bodyDiv w:val="1"/>
      <w:marLeft w:val="0"/>
      <w:marRight w:val="0"/>
      <w:marTop w:val="0"/>
      <w:marBottom w:val="0"/>
      <w:divBdr>
        <w:top w:val="none" w:sz="0" w:space="0" w:color="auto"/>
        <w:left w:val="none" w:sz="0" w:space="0" w:color="auto"/>
        <w:bottom w:val="none" w:sz="0" w:space="0" w:color="auto"/>
        <w:right w:val="none" w:sz="0" w:space="0" w:color="auto"/>
      </w:divBdr>
    </w:div>
    <w:div w:id="1573586207">
      <w:bodyDiv w:val="1"/>
      <w:marLeft w:val="0"/>
      <w:marRight w:val="0"/>
      <w:marTop w:val="0"/>
      <w:marBottom w:val="0"/>
      <w:divBdr>
        <w:top w:val="none" w:sz="0" w:space="0" w:color="auto"/>
        <w:left w:val="none" w:sz="0" w:space="0" w:color="auto"/>
        <w:bottom w:val="none" w:sz="0" w:space="0" w:color="auto"/>
        <w:right w:val="none" w:sz="0" w:space="0" w:color="auto"/>
      </w:divBdr>
    </w:div>
    <w:div w:id="2039502755">
      <w:bodyDiv w:val="1"/>
      <w:marLeft w:val="0"/>
      <w:marRight w:val="0"/>
      <w:marTop w:val="0"/>
      <w:marBottom w:val="0"/>
      <w:divBdr>
        <w:top w:val="none" w:sz="0" w:space="0" w:color="auto"/>
        <w:left w:val="none" w:sz="0" w:space="0" w:color="auto"/>
        <w:bottom w:val="none" w:sz="0" w:space="0" w:color="auto"/>
        <w:right w:val="none" w:sz="0" w:space="0" w:color="auto"/>
      </w:divBdr>
      <w:divsChild>
        <w:div w:id="1547793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walsh\Local%20Settings\Temporary%20Internet%20Files\OLK33\Letter%20Text%20Template%20IIP%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 Text Template IIP (v3)</Template>
  <TotalTime>1</TotalTime>
  <Pages>2</Pages>
  <Words>576</Words>
  <Characters>3151</Characters>
  <Application>Microsoft Office Word</Application>
  <DocSecurity>0</DocSecurity>
  <Lines>196</Lines>
  <Paragraphs>76</Paragraphs>
  <ScaleCrop>false</ScaleCrop>
  <HeadingPairs>
    <vt:vector size="2" baseType="variant">
      <vt:variant>
        <vt:lpstr>Title</vt:lpstr>
      </vt:variant>
      <vt:variant>
        <vt:i4>1</vt:i4>
      </vt:variant>
    </vt:vector>
  </HeadingPairs>
  <TitlesOfParts>
    <vt:vector size="1" baseType="lpstr">
      <vt:lpstr>Letter template (v3) revised Sept 2006</vt:lpstr>
    </vt:vector>
  </TitlesOfParts>
  <Company>NCC</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(v3) revised Sept 2006</dc:title>
  <dc:subject/>
  <dc:creator>kwalsh</dc:creator>
  <cp:keywords/>
  <cp:lastModifiedBy>Louise Hobbs</cp:lastModifiedBy>
  <cp:revision>5</cp:revision>
  <cp:lastPrinted>2015-06-10T12:28:00Z</cp:lastPrinted>
  <dcterms:created xsi:type="dcterms:W3CDTF">2025-08-12T15:27:00Z</dcterms:created>
  <dcterms:modified xsi:type="dcterms:W3CDTF">2025-11-27T12:31:00Z</dcterms:modified>
</cp:coreProperties>
</file>